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6F" w:rsidRDefault="006B436F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B436F" w:rsidRDefault="006B436F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МКК «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По следам собаки Баскервилей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». </w:t>
      </w:r>
      <w:r w:rsidRPr="00760C75">
        <w:rPr>
          <w:rFonts w:ascii="Arial" w:hAnsi="Arial" w:cs="Arial"/>
          <w:b/>
          <w:bCs/>
          <w:sz w:val="28"/>
          <w:szCs w:val="28"/>
          <w:lang w:val="ru-RU"/>
        </w:rPr>
        <w:t>Финальный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этап</w:t>
      </w:r>
    </w:p>
    <w:p w:rsidR="006B436F" w:rsidRPr="007168EF" w:rsidRDefault="006B436F">
      <w:pPr>
        <w:rPr>
          <w:rFonts w:ascii="Arial" w:hAnsi="Arial" w:cs="Arial"/>
          <w:b/>
          <w:bCs/>
          <w:lang w:val="ru-RU"/>
        </w:rPr>
      </w:pPr>
    </w:p>
    <w:p w:rsidR="006B436F" w:rsidRPr="00F519B9" w:rsidRDefault="006B436F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6B436F" w:rsidRDefault="006B436F">
      <w:pPr>
        <w:rPr>
          <w:rFonts w:ascii="Arial" w:hAnsi="Arial" w:cs="Arial"/>
          <w:sz w:val="22"/>
          <w:szCs w:val="22"/>
        </w:rPr>
      </w:pPr>
    </w:p>
    <w:p w:rsidR="006B436F" w:rsidRPr="004D250D" w:rsidRDefault="006B436F">
      <w:pPr>
        <w:rPr>
          <w:rFonts w:ascii="Arial" w:hAnsi="Arial" w:cs="Arial"/>
          <w:sz w:val="22"/>
          <w:szCs w:val="22"/>
        </w:rPr>
      </w:pPr>
    </w:p>
    <w:p w:rsidR="006B436F" w:rsidRPr="00760C75" w:rsidRDefault="006B436F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Заданные слова «это», «были», «следы» (без двух других: «огромной», «собаки»)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Default="006B436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B436F" w:rsidRDefault="006B436F">
      <w:pPr>
        <w:pStyle w:val="1"/>
        <w:rPr>
          <w:rFonts w:ascii="Arial" w:hAnsi="Arial" w:cs="Arial"/>
          <w:color w:val="FF0000"/>
        </w:rPr>
      </w:pPr>
    </w:p>
    <w:p w:rsidR="006B436F" w:rsidRDefault="006B436F" w:rsidP="00760C75">
      <w:pPr>
        <w:pStyle w:val="1"/>
        <w:rPr>
          <w:rFonts w:ascii="Arial" w:hAnsi="Arial" w:cs="Arial"/>
          <w:color w:val="FF0000"/>
        </w:rPr>
      </w:pPr>
      <w:r w:rsidRPr="00760C75">
        <w:rPr>
          <w:rFonts w:ascii="Arial" w:hAnsi="Arial" w:cs="Arial"/>
          <w:b/>
          <w:bCs/>
          <w:color w:val="FF0000"/>
          <w:lang w:val="ru-RU"/>
        </w:rPr>
        <w:t xml:space="preserve">Конкурсное стихотворение должно содержать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три определённых слова из пяти заданных слов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 в том же виде, в каком они были предложены</w:t>
      </w:r>
      <w:r w:rsidRPr="00760C75">
        <w:rPr>
          <w:rFonts w:ascii="Arial" w:hAnsi="Arial" w:cs="Arial"/>
          <w:color w:val="FF0000"/>
          <w:lang w:val="ru-RU"/>
        </w:rPr>
        <w:t xml:space="preserve"> (никакие изменения заданных слов не допускаются), 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и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не содержать двух остальных</w:t>
      </w:r>
      <w:r w:rsidRPr="00760C75">
        <w:rPr>
          <w:rFonts w:ascii="Arial" w:hAnsi="Arial" w:cs="Arial"/>
          <w:b/>
          <w:bCs/>
          <w:color w:val="FF0000"/>
          <w:lang w:val="ru-RU"/>
        </w:rPr>
        <w:t>.</w:t>
      </w:r>
      <w:r w:rsidRPr="00760C75">
        <w:rPr>
          <w:rFonts w:ascii="Arial" w:hAnsi="Arial" w:cs="Arial"/>
          <w:color w:val="FF0000"/>
          <w:lang w:val="ru-RU"/>
        </w:rPr>
        <w:t xml:space="preserve"> </w:t>
      </w:r>
    </w:p>
    <w:p w:rsidR="006B436F" w:rsidRDefault="006B436F" w:rsidP="00760C75">
      <w:pPr>
        <w:pStyle w:val="1"/>
        <w:rPr>
          <w:rFonts w:ascii="Arial" w:hAnsi="Arial" w:cs="Arial"/>
          <w:color w:val="FF0000"/>
        </w:rPr>
      </w:pPr>
    </w:p>
    <w:p w:rsidR="006B436F" w:rsidRPr="00363A4E" w:rsidRDefault="006B436F" w:rsidP="00760C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Сами эти слова взяты из кодовой фразы</w:t>
      </w:r>
      <w:r w:rsidRPr="00760C75">
        <w:rPr>
          <w:rFonts w:ascii="Arial" w:hAnsi="Arial" w:cs="Arial"/>
          <w:color w:val="FF0000"/>
          <w:lang w:val="ru-RU"/>
        </w:rPr>
        <w:t xml:space="preserve">: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«Это были следы огромной собаки»</w:t>
      </w:r>
      <w:r w:rsidRPr="00760C75">
        <w:rPr>
          <w:rFonts w:ascii="Arial" w:hAnsi="Arial" w:cs="Arial"/>
          <w:color w:val="FF0000"/>
          <w:lang w:val="ru-RU"/>
        </w:rPr>
        <w:t>.</w:t>
      </w:r>
    </w:p>
    <w:p w:rsidR="006B436F" w:rsidRPr="00363A4E" w:rsidRDefault="006B436F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6B436F" w:rsidRPr="00760C75" w:rsidRDefault="006B436F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При этом заданные слова не должны идти друг за другом</w:t>
      </w:r>
      <w:r w:rsidRPr="00760C75">
        <w:rPr>
          <w:rFonts w:ascii="Arial" w:hAnsi="Arial" w:cs="Arial"/>
          <w:color w:val="FF0000"/>
          <w:lang w:val="ru-RU"/>
        </w:rPr>
        <w:t>, т.е. между ними должны быть какие-то слова (не менее одного).</w:t>
      </w:r>
    </w:p>
    <w:p w:rsidR="006B436F" w:rsidRPr="00760C75" w:rsidRDefault="006B436F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color w:val="FF0000"/>
          <w:lang w:val="ru-RU"/>
        </w:rPr>
        <w:t>Единственное, что можно, это менять регистр букв (заглавные или строчные буквы в слове – не имеет значения).</w:t>
      </w:r>
    </w:p>
    <w:p w:rsidR="006B436F" w:rsidRDefault="006B436F" w:rsidP="00760C75">
      <w:pPr>
        <w:pStyle w:val="1"/>
        <w:rPr>
          <w:rFonts w:ascii="Arial" w:hAnsi="Arial" w:cs="Arial"/>
          <w:color w:val="FF0000"/>
        </w:rPr>
      </w:pPr>
    </w:p>
    <w:p w:rsidR="006B436F" w:rsidRPr="00363A4E" w:rsidRDefault="006B436F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Количество использования заданных слов в стихотворении не имеет значения</w:t>
      </w:r>
      <w:r w:rsidRPr="00760C75">
        <w:rPr>
          <w:rFonts w:ascii="Arial" w:hAnsi="Arial" w:cs="Arial"/>
          <w:color w:val="FF0000"/>
          <w:lang w:val="ru-RU"/>
        </w:rPr>
        <w:t>, поскольку учитывается лишь один раз. Однако если участник использовал какие-то заданные слова в тексте несколько раз, то для всех них применяется правило "заданные слова не должны следовать друг за другом".</w:t>
      </w:r>
      <w:r w:rsidRPr="00363A4E">
        <w:rPr>
          <w:rFonts w:ascii="Arial" w:hAnsi="Arial" w:cs="Arial"/>
          <w:color w:val="FF0000"/>
          <w:lang w:val="ru-RU"/>
        </w:rPr>
        <w:t xml:space="preserve"> </w:t>
      </w:r>
      <w:r w:rsidRPr="00300E8D">
        <w:rPr>
          <w:rFonts w:ascii="Arial" w:hAnsi="Arial" w:cs="Arial"/>
          <w:b/>
          <w:bCs/>
          <w:color w:val="FF0000"/>
          <w:highlight w:val="yellow"/>
          <w:lang w:val="ru-RU"/>
        </w:rPr>
        <w:t>Также количество использования заданных слов не должно влиять на оценки судей</w:t>
      </w:r>
      <w:r w:rsidRPr="00363A4E">
        <w:rPr>
          <w:rFonts w:ascii="Arial" w:hAnsi="Arial" w:cs="Arial"/>
          <w:color w:val="FF0000"/>
          <w:lang w:val="ru-RU"/>
        </w:rPr>
        <w:t>.</w:t>
      </w:r>
    </w:p>
    <w:p w:rsidR="006B436F" w:rsidRPr="00760C75" w:rsidRDefault="006B436F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6B436F" w:rsidRPr="00363A4E" w:rsidRDefault="006B436F" w:rsidP="00760C7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 xml:space="preserve">Задание формальное, т. е. соответствие заданию (наличие трёх слов в заданном виде, отсутствие двух остальных, "синхронизация" заявок команды и т. д.) проверяют ведущие, а судьи по этому критерию не оценивают (автоматически 2 балла от каждого судьи в оценках по критерию </w:t>
      </w:r>
      <w:r w:rsidRPr="00363A4E">
        <w:rPr>
          <w:rFonts w:ascii="Arial" w:hAnsi="Arial" w:cs="Arial"/>
          <w:b/>
          <w:bCs/>
          <w:color w:val="FF0000"/>
        </w:rPr>
        <w:t>«Соответствие заданию»).</w:t>
      </w:r>
    </w:p>
    <w:p w:rsidR="006B436F" w:rsidRPr="006D2DF6" w:rsidRDefault="006B436F">
      <w:pPr>
        <w:pStyle w:val="1"/>
        <w:rPr>
          <w:rFonts w:ascii="Arial" w:hAnsi="Arial" w:cs="Arial"/>
          <w:color w:val="FF0000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860180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57900">
        <w:rPr>
          <w:rFonts w:ascii="Arial" w:hAnsi="Arial" w:cs="Arial"/>
          <w:b/>
          <w:bCs/>
          <w:sz w:val="28"/>
          <w:szCs w:val="28"/>
        </w:rPr>
        <w:t>Первопроходцы</w:t>
      </w:r>
    </w:p>
    <w:p w:rsidR="006B436F" w:rsidRPr="00363A4E" w:rsidRDefault="006B436F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861AE">
        <w:rPr>
          <w:rFonts w:ascii="Arial" w:hAnsi="Arial" w:cs="Arial"/>
          <w:b/>
          <w:bCs/>
          <w:u w:val="single"/>
          <w:lang w:val="ru-RU"/>
        </w:rPr>
        <w:t>Первопроходцы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E57900" w:rsidRDefault="006B436F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61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Фарватер – это не там, где ходят все, </w:t>
      </w:r>
    </w:p>
    <w:p w:rsidR="006B436F" w:rsidRPr="00E57900" w:rsidRDefault="006B436F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61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а там, где прошел ты. </w:t>
      </w:r>
    </w:p>
    <w:p w:rsidR="006B436F" w:rsidRPr="00E57900" w:rsidRDefault="006B436F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</w:t>
      </w: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 (Старинная морская поговорка)</w:t>
      </w:r>
    </w:p>
    <w:p w:rsidR="006B436F" w:rsidRDefault="006B436F" w:rsidP="00E57900">
      <w:pPr>
        <w:rPr>
          <w:rFonts w:ascii="Arial" w:hAnsi="Arial" w:cs="Arial"/>
          <w:sz w:val="22"/>
          <w:szCs w:val="22"/>
        </w:rPr>
      </w:pP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Прогремел пароходной сирены утробный бас,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За удачу до донышка выпит горячий грог…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Это гордое время надолго запомнит нас - 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Безрассудных искателей новых  морских дорог.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Жажда странствий сильнее многих иных страстей,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Мокрый  ветер сегодня – словно навеселе,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И качает волна непутевых своих детей - 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Кем бы ни были мы для оставшихся на земле.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Мы вернемся не все – наши шансы один к пяти,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 и тот, кто вернется, немало хлебнет беды.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Но открытой дорогой другим суждено пройти, </w:t>
      </w:r>
    </w:p>
    <w:p w:rsidR="006B436F" w:rsidRPr="00E57900" w:rsidRDefault="006B436F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Даже если вода не умеет хранить следы.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80121">
        <w:rPr>
          <w:rFonts w:ascii="Arial" w:hAnsi="Arial" w:cs="Arial"/>
          <w:b/>
          <w:bCs/>
          <w:sz w:val="28"/>
          <w:szCs w:val="28"/>
        </w:rPr>
        <w:t>Титры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80121">
        <w:rPr>
          <w:rFonts w:ascii="Arial" w:hAnsi="Arial" w:cs="Arial"/>
          <w:b/>
          <w:bCs/>
          <w:u w:val="single"/>
          <w:lang w:val="ru-RU"/>
        </w:rPr>
        <w:t>Титры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Это последний шанс до тебя докричаться.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Были другие, но канули в Лету.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Не осталось живых в этом чате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шифоньерных скелетов,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дневниковых зомби, парами выходящих из зала,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постоянно что-то записывающих, увековечивающих.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тебе оставалось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больше всего человечьего.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надеюсь, что не казалось.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моем мире - следы киберпанка и пост-апока.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Ты был чашечкой капучино </w:t>
      </w:r>
      <w:r w:rsidRPr="00F80121">
        <w:rPr>
          <w:rFonts w:ascii="Arial" w:hAnsi="Arial" w:cs="Arial"/>
          <w:sz w:val="22"/>
          <w:szCs w:val="22"/>
        </w:rPr>
        <w:t>c</w:t>
      </w:r>
      <w:r w:rsidRPr="00F80121">
        <w:rPr>
          <w:rFonts w:ascii="Arial" w:hAnsi="Arial" w:cs="Arial"/>
          <w:sz w:val="22"/>
          <w:szCs w:val="22"/>
          <w:lang w:val="ru-RU"/>
        </w:rPr>
        <w:t xml:space="preserve"> маршмеллоу.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Смешивать живое с неживым жестоко.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Странно и тяжело.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Мы закончились, милый, в общем-то не начавшись.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Всё - по велению великого сценариста.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Нас не покажут спина к спине отстреливающихся в чаще.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Или на шкуре у камина с игристым.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потрачу последнее желание на возможность отпустить</w:t>
      </w:r>
    </w:p>
    <w:p w:rsidR="006B436F" w:rsidRPr="00F80121" w:rsidRDefault="006B436F" w:rsidP="00F80121">
      <w:pPr>
        <w:rPr>
          <w:rFonts w:ascii="Arial" w:hAnsi="Arial" w:cs="Arial"/>
          <w:sz w:val="22"/>
          <w:szCs w:val="22"/>
        </w:rPr>
      </w:pPr>
      <w:r w:rsidRPr="00F80121">
        <w:rPr>
          <w:rFonts w:ascii="Arial" w:hAnsi="Arial" w:cs="Arial"/>
          <w:sz w:val="22"/>
          <w:szCs w:val="22"/>
        </w:rPr>
        <w:t>и проститься. Сплошное past perfect continuous.</w:t>
      </w:r>
    </w:p>
    <w:p w:rsidR="006B436F" w:rsidRPr="006D2DF6" w:rsidRDefault="006B436F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</w:rPr>
        <w:t>Титры.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6F7D53">
        <w:rPr>
          <w:rFonts w:ascii="Arial" w:hAnsi="Arial" w:cs="Arial"/>
          <w:b/>
          <w:bCs/>
          <w:sz w:val="28"/>
          <w:szCs w:val="28"/>
        </w:rPr>
        <w:t>Зуугин Нохой*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7D53">
        <w:rPr>
          <w:rFonts w:ascii="Arial" w:hAnsi="Arial" w:cs="Arial"/>
          <w:b/>
          <w:bCs/>
          <w:u w:val="single"/>
          <w:lang w:val="ru-RU"/>
        </w:rPr>
        <w:t>Зуугин Нохой*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Default="006B436F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 Нохой никогда не спит. Даже когда он закрывает глаза – он способен видеть все, что его окружает. </w:t>
      </w:r>
    </w:p>
    <w:p w:rsidR="006B436F" w:rsidRDefault="006B436F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 Нохой умеет молиться. Пастухи верят, что, застыв с закрытыми глазами, Зуугин Нохой молится о </w:t>
      </w:r>
    </w:p>
    <w:p w:rsidR="006B436F" w:rsidRDefault="006B436F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благополучии своего хозяина. Пес получил благословение самого Будды и в следующей жизни обязательно </w:t>
      </w:r>
    </w:p>
    <w:p w:rsidR="006B436F" w:rsidRDefault="006B436F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воплотится в облике человека. После смерти его нужно похоронить на самой высокой точке, головой к югу, </w:t>
      </w:r>
    </w:p>
    <w:p w:rsidR="006B436F" w:rsidRPr="006F7D53" w:rsidRDefault="006B436F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дабы в следующей жизни он обрел рождение в Тибете.</w:t>
      </w:r>
    </w:p>
    <w:p w:rsidR="006B436F" w:rsidRPr="006F7D53" w:rsidRDefault="006B436F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Из монгольского предания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чувствую тепло твоей ладони,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Она скользит по мягкой чёрной шерсти.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Мне кажется, ты сердце ею чертишь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плачешь. Или дождь такой соленый?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Я, в общем-то, уже не вижу капель,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вслушиваюсь в шелест легких крыльев.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Мы дочитали сказку «Жили-были».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Увы, конец фатален и внезапен.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А помнишь первый день? Щенком пушистым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Меня ты в дом внесла. С тех пор мы вместе.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Молитву шепчешь? Или это песня?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Журчит ручей? Шуршат сухие листья?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Да, листья... Осень, как суфийский свами,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Кружится, засыпая переулок.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Не плачь! Монголка нас не обманула.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Когда затихнет на закате «Аве»,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ночь следы от лап моих смешает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Со звездной пеной на молочных реках,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За преданность я стану человеком,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И, может быть, однажды жизнь другая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Сведёт с тобой. Развей мой прах в Тибете,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В стране Богов, в заснеженных вершинах.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знаю, ты всегда хотела сына —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стану им, ведь псы по сути — дети.</w:t>
      </w: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</w:p>
    <w:p w:rsidR="006B436F" w:rsidRPr="006F7D53" w:rsidRDefault="006B436F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* — Зуугин Нохой —  в переводе с монгольского «молящаяся собака», собака породы монгольских овчарок – банхаров.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E0458">
        <w:rPr>
          <w:rFonts w:ascii="Arial" w:hAnsi="Arial" w:cs="Arial"/>
          <w:b/>
          <w:bCs/>
          <w:sz w:val="28"/>
          <w:szCs w:val="28"/>
        </w:rPr>
        <w:t>Письмо Ватсона Холмсу из 21 века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E0458">
        <w:rPr>
          <w:rFonts w:ascii="Arial" w:hAnsi="Arial" w:cs="Arial"/>
          <w:b/>
          <w:bCs/>
          <w:u w:val="single"/>
          <w:lang w:val="ru-RU"/>
        </w:rPr>
        <w:t>Письмо Ватсона Холмсу из 21 века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Мой Холмс, пишу письмо Вам, как дебил,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грёбанном (простите, друг мой) Маке,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а так тоскуют пальцы по бумаге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веленевой и пятнышкам чернил!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Для Лондона я древний ретроград: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кто ищет тут следы, как прежде, с лупой?!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Дедукцию давно считают глупой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компьютер и смартфон </w:t>
      </w:r>
      <w:r w:rsidRPr="00EE0458">
        <w:rPr>
          <w:rFonts w:ascii="Arial" w:hAnsi="Arial" w:cs="Arial"/>
          <w:sz w:val="22"/>
          <w:szCs w:val="22"/>
        </w:rPr>
        <w:t>et</w:t>
      </w:r>
      <w:r w:rsidRPr="00EE0458">
        <w:rPr>
          <w:rFonts w:ascii="Arial" w:hAnsi="Arial" w:cs="Arial"/>
          <w:sz w:val="22"/>
          <w:szCs w:val="22"/>
          <w:lang w:val="ru-RU"/>
        </w:rPr>
        <w:t xml:space="preserve"> </w:t>
      </w:r>
      <w:r w:rsidRPr="00EE0458">
        <w:rPr>
          <w:rFonts w:ascii="Arial" w:hAnsi="Arial" w:cs="Arial"/>
          <w:sz w:val="22"/>
          <w:szCs w:val="22"/>
        </w:rPr>
        <w:t>cetera</w:t>
      </w:r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вовремя ушли с картонной сцены,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Поверив, что преступность терпит крах,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Да и враги наивны были, жаль лишь,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 стал бессмертным и цинично-злым,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но знаете, мой друг, как было страшно,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когда в труху с людьми крошились башни,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 чёрным расцвела звезда Полынь!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Как не хватает Вас, поговорить!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Прощайте и простите, Холмс, зануду...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Я, как всегда, письмо своё "забуду"</w:t>
      </w:r>
    </w:p>
    <w:p w:rsidR="006B436F" w:rsidRPr="00EE0458" w:rsidRDefault="006B436F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столике в кафе на Бейкер-стрит...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71196">
        <w:rPr>
          <w:rFonts w:ascii="Arial" w:hAnsi="Arial" w:cs="Arial"/>
          <w:b/>
          <w:bCs/>
          <w:sz w:val="28"/>
          <w:szCs w:val="28"/>
        </w:rPr>
        <w:t>Писать тебе...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1196">
        <w:rPr>
          <w:rFonts w:ascii="Arial" w:hAnsi="Arial" w:cs="Arial"/>
          <w:b/>
          <w:bCs/>
          <w:u w:val="single"/>
          <w:lang w:val="ru-RU"/>
        </w:rPr>
        <w:t>Писать тебе...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писать тебе,  пока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моих рассказов бурная река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не обмелеет, (может быть, отчасти)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“жили-были” (сказки!) или вот...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тём и свет,  про этот свет и тот,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тех кто сочиняет  письма счастья.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пока не надоест…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Пока внутри бушует  соль-диез,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(мажор-минор – какой из них неважно)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зажечь мосты, развеять едкий дым,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оставив электронные следы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грядущему о нас с тобой вчерашних....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А в это время Бог войдёт во двор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разгадывать божественный кроссворд,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“ялюблю” стоит по вертикали,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стих сложит про твоё-моё житьё                  </w:t>
      </w:r>
    </w:p>
    <w:p w:rsidR="006B436F" w:rsidRPr="0047119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и слово, как то самое ружьё</w:t>
      </w:r>
    </w:p>
    <w:p w:rsidR="006B436F" w:rsidRPr="006D2DF6" w:rsidRDefault="006B436F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</w:rPr>
        <w:t>бабахнет обязательно  в финале.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6D2DF6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A1F21">
        <w:rPr>
          <w:rFonts w:ascii="Arial" w:hAnsi="Arial" w:cs="Arial"/>
          <w:b/>
          <w:bCs/>
          <w:sz w:val="28"/>
          <w:szCs w:val="28"/>
        </w:rPr>
        <w:t>Мечты и явь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1F21">
        <w:rPr>
          <w:rFonts w:ascii="Arial" w:hAnsi="Arial" w:cs="Arial"/>
          <w:b/>
          <w:bCs/>
          <w:u w:val="single"/>
          <w:lang w:val="ru-RU"/>
        </w:rPr>
        <w:t>Мечты и явь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грущу. За окнами сугробы…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Уехал без меня автобус,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как в прошлый раз. Но опоздать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никак нельзя, накажут точно.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Покажет кузькину мне мать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начальник – злой и худосочный.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Спасёт маршрутка, не впервой,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себя почувствую счастливой.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…уеду следом за тобой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окунусь в неторопливость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январских чудных вечеров.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Поверь, они не просто были.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Ты улыбаешься хитро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даришь вновь букетик  лилий,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целуешь робко, но следы 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от поцелуев  будоражат…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6B436F" w:rsidRPr="003B5B67" w:rsidRDefault="006B436F" w:rsidP="003B5B67">
      <w:pPr>
        <w:rPr>
          <w:rFonts w:ascii="Arial" w:hAnsi="Arial" w:cs="Arial"/>
          <w:sz w:val="22"/>
          <w:szCs w:val="22"/>
          <w:lang w:val="ru-RU"/>
        </w:rPr>
      </w:pPr>
    </w:p>
    <w:p w:rsidR="006B436F" w:rsidRPr="00BA1F21" w:rsidRDefault="006B436F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…и утонуть в плену бумажном.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530BCD">
        <w:rPr>
          <w:rFonts w:ascii="Arial" w:hAnsi="Arial" w:cs="Arial"/>
          <w:b/>
          <w:bCs/>
          <w:sz w:val="28"/>
          <w:szCs w:val="28"/>
        </w:rPr>
        <w:t>Дело №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30BCD">
        <w:rPr>
          <w:rFonts w:ascii="Arial" w:hAnsi="Arial" w:cs="Arial"/>
          <w:b/>
          <w:bCs/>
          <w:u w:val="single"/>
          <w:lang w:val="ru-RU"/>
        </w:rPr>
        <w:t>Дело №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Куда попал я? Ночь. Кровавый снег.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Следы каких-то тварей. Тихо. Страшно.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В глазах туман, а тела словно нет.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Обрывками всплывает день вчерашний: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 пытали должника.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Как верещал сынок его ушастый.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(мальца мы это... стукнули слегка,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а он, задохлик, взял да склеил ласты.)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как, хлебнув для куража,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 мокрой трассе с дела мы летели.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кореш мой Виталя пьяно ржал: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Мол, мы с тобой — коллекторы, земеля.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  вставший дыбом автобан.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Горящее нутро автомобиля...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выбрались! Мы выжили , братан!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есть!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Но возражает эхо: были...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чувствую — куда-то волокут,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слышу чей-то голос: "Сдох подонок."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Постойте! Я живой!...</w:t>
      </w:r>
    </w:p>
    <w:p w:rsidR="006B436F" w:rsidRPr="00530BCD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Последний суд.</w:t>
      </w:r>
    </w:p>
    <w:p w:rsidR="006B436F" w:rsidRPr="006D2DF6" w:rsidRDefault="006B436F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</w:rPr>
        <w:t>Свидетель — лопоухий пацанёнок.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35370">
        <w:rPr>
          <w:rFonts w:ascii="Arial" w:hAnsi="Arial" w:cs="Arial"/>
          <w:b/>
          <w:bCs/>
          <w:sz w:val="28"/>
          <w:szCs w:val="28"/>
        </w:rPr>
        <w:t>Жестокая любовь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35370">
        <w:rPr>
          <w:rFonts w:ascii="Arial" w:hAnsi="Arial" w:cs="Arial"/>
          <w:b/>
          <w:bCs/>
          <w:u w:val="single"/>
          <w:lang w:val="ru-RU"/>
        </w:rPr>
        <w:t>Жестокая любовь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 тобою безвольно гибла.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Это помнится со стыдом: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Как стонала в постели хрипло,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Пробуждая усталый дом.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Были пытки до поздней ночи –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Церемониться не привык: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Взрыв! – и мир умещался в точку,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По которой скользил язык...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лечила следы садизма,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считала терпеть – за труд,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Упиваясь твоей харизмой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До искусанных губ к утру…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Почему же, себя калеча,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В заблуждениях каждый свят?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На кресте сожалений вечных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Здравый смысл, как всегда, распят.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сломалась под этой ношей; 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успели спасти врачи...</w:t>
      </w:r>
    </w:p>
    <w:p w:rsidR="006B436F" w:rsidRPr="00835370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Зуб-семёрка, прости, но всё же </w:t>
      </w:r>
    </w:p>
    <w:p w:rsidR="006B436F" w:rsidRPr="006D2DF6" w:rsidRDefault="006B436F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</w:rPr>
        <w:t>Стоматолог нас разлучил…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F3884">
        <w:rPr>
          <w:rFonts w:ascii="Arial" w:hAnsi="Arial" w:cs="Arial"/>
          <w:b/>
          <w:bCs/>
          <w:sz w:val="28"/>
          <w:szCs w:val="28"/>
        </w:rPr>
        <w:t>Линия жизни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F3884">
        <w:rPr>
          <w:rFonts w:ascii="Arial" w:hAnsi="Arial" w:cs="Arial"/>
          <w:b/>
          <w:bCs/>
          <w:u w:val="single"/>
          <w:lang w:val="ru-RU"/>
        </w:rPr>
        <w:t>Линия жизни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Если бежать – то когда-нибудь убежишь: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глянешь однажды, а это чужая жизнь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вдавленной линией режет твои ладони;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осень с упорством недюжинным бьёт под дых,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белое небо скрывает следы родных,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что каждый год с первым снегом тебя хоронят.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Господи! – крикнешь; аукнется: «Аз воздам…»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Криво улыбка скользнёт по сухим губам: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значит, всё помнит Всевышний, и будет встреча.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Рано ли, поздно – останетесь с ним одни,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спросишь: «За что мне?!» Ведь были другие дни –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где ты смешлив, добродушен и так беспечен,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дни, где счастливыми помнишь отца и мать.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Кто бы сказал, что научишься убивать –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эта наука тебя навсегда сломает.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Да, ты вернулся с войны, но ушёл в запой,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после – покинул свой дом, унеся с собой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страхи, вину и грехов непрощённых стаю.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Бегал, метался, но видел одно вокруг: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люди отбились давно от господних рук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(как бы ни жили, а к смерти – всегда святоши!)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Будет прощение, нет ли – рассудит Бог,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ты же, когда вашей встрече настанет срок,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</w:rPr>
      </w:pPr>
      <w:r w:rsidRPr="00DF3884">
        <w:rPr>
          <w:rFonts w:ascii="Arial" w:hAnsi="Arial" w:cs="Arial"/>
          <w:sz w:val="22"/>
          <w:szCs w:val="22"/>
        </w:rPr>
        <w:t>скажешь:</w:t>
      </w:r>
    </w:p>
    <w:p w:rsidR="006B436F" w:rsidRPr="00DF3884" w:rsidRDefault="006B436F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Не делай меня человеком больше...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952A2">
        <w:rPr>
          <w:rFonts w:ascii="Arial" w:hAnsi="Arial" w:cs="Arial"/>
          <w:b/>
          <w:bCs/>
          <w:sz w:val="28"/>
          <w:szCs w:val="28"/>
        </w:rPr>
        <w:t>Правдивое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52A2">
        <w:rPr>
          <w:rFonts w:ascii="Arial" w:hAnsi="Arial" w:cs="Arial"/>
          <w:b/>
          <w:bCs/>
          <w:u w:val="single"/>
        </w:rPr>
        <w:t>Правдивое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F952A2" w:rsidRDefault="006B436F" w:rsidP="00F952A2">
      <w:pPr>
        <w:rPr>
          <w:rFonts w:ascii="Arial" w:hAnsi="Arial" w:cs="Arial"/>
          <w:sz w:val="22"/>
          <w:szCs w:val="22"/>
        </w:rPr>
      </w:pPr>
      <w:r w:rsidRPr="00F952A2">
        <w:rPr>
          <w:rFonts w:ascii="Arial" w:hAnsi="Arial" w:cs="Arial"/>
          <w:sz w:val="22"/>
          <w:szCs w:val="22"/>
        </w:rPr>
        <w:t>Правда требует платы,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милосерднее ложь...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 холод белой палаты,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словно в прорубь нырнёшь.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Беззаботной улыбкой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скрыв тревоги следы,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проплывёшь яркой рыбкой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вдоль кроватной гряды.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У окна остановка: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— Как делишки? Привет!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Надоела перловка?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Сил терпеть больше нет?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Вот заморские фрукты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и вишнёвый компот.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Были приступы утром?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Что сказали в обход?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Сотни слов пустоцветов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запакованных в ложь...</w:t>
      </w:r>
    </w:p>
    <w:p w:rsidR="006B436F" w:rsidRPr="00F952A2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Ты прощаешь мне это</w:t>
      </w:r>
    </w:p>
    <w:p w:rsidR="006B436F" w:rsidRPr="006D2DF6" w:rsidRDefault="006B436F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</w:rPr>
        <w:t>и надеждой живёшь.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57E12">
        <w:rPr>
          <w:rFonts w:ascii="Arial" w:hAnsi="Arial" w:cs="Arial"/>
          <w:b/>
          <w:bCs/>
          <w:sz w:val="28"/>
          <w:szCs w:val="28"/>
        </w:rPr>
        <w:t>О листве и обо мне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57E12">
        <w:rPr>
          <w:rFonts w:ascii="Arial" w:hAnsi="Arial" w:cs="Arial"/>
          <w:b/>
          <w:bCs/>
          <w:u w:val="single"/>
          <w:lang w:val="ru-RU"/>
        </w:rPr>
        <w:t>О листве и обо мне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Растворялась в рассвете прозрачная дымка тумана.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Наполнялся прохладой стареющий липовый парк.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Уносилось тепло на закрылках ветров неустанных.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Непоседа-листва щекотала седой тротуар,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Наслаждалась свободой, кружилась, взлетала несмело,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И парила над пологом сонной пожухлой травы;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потом на дорожках следы засыпала, сырела.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Это дань ноябрю — увядать потихоньку, увы...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Я как эта листва: поначалу прохлада мне в радость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(Были жаркие дни, и хотелось от них отдохнуть).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Но с приходом дождей — меланхолия, как ни досадуй,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Снова хочется солнца и ясного неба чуть-чуть.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Буду греться теперь в мягком коконе тёплой одежды,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Пить малиновый чай, философствовать, править стихи.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листву подожгут... Но услышу я шелест воскресший,</w:t>
      </w:r>
    </w:p>
    <w:p w:rsidR="006B436F" w:rsidRPr="00D57E12" w:rsidRDefault="006B436F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Неизбежной весной в лабиринте аллей городских.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3719A">
        <w:rPr>
          <w:rFonts w:ascii="Arial" w:hAnsi="Arial" w:cs="Arial"/>
          <w:b/>
          <w:bCs/>
          <w:sz w:val="28"/>
          <w:szCs w:val="28"/>
        </w:rPr>
        <w:t>следы - пледатели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3719A">
        <w:rPr>
          <w:rFonts w:ascii="Arial" w:hAnsi="Arial" w:cs="Arial"/>
          <w:b/>
          <w:bCs/>
          <w:u w:val="single"/>
          <w:lang w:val="ru-RU"/>
        </w:rPr>
        <w:t>следы - пледатели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Снег небо штлиховал пунктилом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и, попадая в нос, нас злил…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Мы по пликазу командила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челез суглобы в бой ползли…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</w:rPr>
      </w:pPr>
      <w:r w:rsidRPr="00D3719A">
        <w:rPr>
          <w:rFonts w:ascii="Arial" w:hAnsi="Arial" w:cs="Arial"/>
          <w:sz w:val="22"/>
          <w:szCs w:val="22"/>
        </w:rPr>
        <w:t>Боеплипасов маловато,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поделиться был готов -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Алтемке плотянул гланату,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чтоб ею блосить во влагов…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отступать сегодня поздно,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неужто будет все зазля…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 стонал, что пальцы мёлзнут,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валежку он потелял…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 Клепись, блаток, близка победа! -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плокличал.- Влагам капут!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плоделжаться б до обеда,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после наши подойдут...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Илина Юльевна лукою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взяла меня за волотник,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сказала: это что такое?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(мой пыл бойцовский слазу сник).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-Вы ж на площадке были, Вова…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Искать могла бы вас полдня!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</w:rPr>
      </w:pPr>
      <w:r w:rsidRPr="00D3719A">
        <w:rPr>
          <w:rFonts w:ascii="Arial" w:hAnsi="Arial" w:cs="Arial"/>
          <w:sz w:val="22"/>
          <w:szCs w:val="22"/>
        </w:rPr>
        <w:t>Спасибо снежному поклову -</w:t>
      </w:r>
    </w:p>
    <w:p w:rsidR="006B436F" w:rsidRPr="00D3719A" w:rsidRDefault="006B436F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следы к вам вывели… меня.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B533C9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33C9">
        <w:rPr>
          <w:rFonts w:ascii="Arial" w:hAnsi="Arial" w:cs="Arial"/>
          <w:b/>
          <w:bCs/>
          <w:sz w:val="28"/>
          <w:szCs w:val="28"/>
          <w:lang w:val="ru-RU"/>
        </w:rPr>
        <w:t>Двое в темной комнате в поисках черной кошки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533C9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33C9">
        <w:rPr>
          <w:rFonts w:ascii="Arial" w:hAnsi="Arial" w:cs="Arial"/>
          <w:b/>
          <w:bCs/>
          <w:u w:val="single"/>
          <w:lang w:val="ru-RU"/>
        </w:rPr>
        <w:t>Двое в темной комнате в поисках черной кошки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Слушай, твои идеи – сплошная блажь! Хватит терзать надежду, искать следы, –  он повышает голос и входит в раж. Я, сохранив улыбку, «иду на Вы»: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Нет ничего во тьме! Никого…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А вдруг?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Тёмная комната. Тёмный притихший дом. Чёрная кошка, как символ былой любви. 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Помнишь, мы были? 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Мы были с тобой вдвоём…  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Если не можешь вспомнить, то сделай вид, что между нами – нечто, помимо тьмы. 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- Можно, возьму тебя за руку? –  просто жест. 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Не претендую, милый, беру взаймы. 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Черная кошка – злейшее из божеств. 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Целую вечность нас окружает тьма. В наших ладонях робко забрезжил свет.</w:t>
      </w:r>
    </w:p>
    <w:p w:rsidR="006B436F" w:rsidRPr="00B533C9" w:rsidRDefault="006B436F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Знаешь, родная, я чуть не сошел с ума: чуть не поверил, что кошки и вправду нет.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F31AF">
        <w:rPr>
          <w:rFonts w:ascii="Arial" w:hAnsi="Arial" w:cs="Arial"/>
          <w:b/>
          <w:bCs/>
          <w:sz w:val="28"/>
          <w:szCs w:val="28"/>
        </w:rPr>
        <w:t>Полночь на весах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F31AF">
        <w:rPr>
          <w:rFonts w:ascii="Arial" w:hAnsi="Arial" w:cs="Arial"/>
          <w:b/>
          <w:bCs/>
          <w:u w:val="single"/>
          <w:lang w:val="ru-RU"/>
        </w:rPr>
        <w:t>Полночь на весах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порядки не исправить.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Следы чудес везде (там столько мест!)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 гостиной миссис Хадсон бьют в литавры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лун, спустившихся с небес.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Чуть входит миссис Хадсон — исчезают.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Поблекнув лунолико от свечи.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Хозяйка дома, комната с часами,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Камин, решетка, угли горячи.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За дверью квартиранта кто-то вскрикнул —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Идёт туда, губами шевеля.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Не спит жилец: жилет, сигара, скрипка,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Смычок, при нём — двенадцать дьяволят.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Посредством струн творят эксперименты.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(А за стеной разложена доска...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Проснулся док. Слон дэ четыре — это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Решение, задача так проста!)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бьёт — запело, заскулило,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Дрожит смычком, срывается на визг.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Смолкает. Были звуки — стали пылью.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Игру чудес пора возобновить.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У миссис Хадсон сложно жить по новой,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Весы часов удачны для волшебств: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в коттедже под луною </w:t>
      </w:r>
    </w:p>
    <w:p w:rsidR="006B436F" w:rsidRPr="008F31AF" w:rsidRDefault="006B436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>Литавры бьют, звук меряя на вес.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6D2DF6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6D2DF6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06716">
        <w:rPr>
          <w:rFonts w:ascii="Arial" w:hAnsi="Arial" w:cs="Arial"/>
          <w:b/>
          <w:bCs/>
          <w:sz w:val="28"/>
          <w:szCs w:val="28"/>
        </w:rPr>
        <w:t>Про запас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06716">
        <w:rPr>
          <w:rFonts w:ascii="Arial" w:hAnsi="Arial" w:cs="Arial"/>
          <w:b/>
          <w:bCs/>
          <w:u w:val="single"/>
          <w:lang w:val="ru-RU"/>
        </w:rPr>
        <w:t>Про запас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Мы повстречались в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-ске, где мир отчаян,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где каждый первый жаждет в Москву отчалить,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но до неё пара тысяч холодных вёрст.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Ветер кусал нам щёки, царапал руки,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лез под пальто и тыкался мордой в угги,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выл, словно псина, и всюду совал свой нос.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Были дома расписаны, как шкатулки,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тропы вели в пустынные переулки,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плакало небо и скупо цедило свет.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наши следы сотрутся,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не отыщет время, поскольку улиц,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да и, пожалуй,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-ска на картах нет.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Что бы взлететь, а после упасть и сбрендить,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согревали зиму палёным бренди,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вязли в офлайне, привычно забыв про сеть.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не боялись взглядов и пересудов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местных святых, в которых не спят иуды,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тех, что любили из окон на нас глазеть.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Это казалось странным, пустым, и только.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прошивало нитью калёной, тонкой.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прорвёмся, но не сейчас.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Пеплом стелился «Винстон», сходились тучи.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Шли второпях часы, и на всякий случай</w:t>
      </w:r>
    </w:p>
    <w:p w:rsidR="006B436F" w:rsidRPr="00E06716" w:rsidRDefault="006B436F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целовались неистово… про запас.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0405E">
        <w:rPr>
          <w:rFonts w:ascii="Arial" w:hAnsi="Arial" w:cs="Arial"/>
          <w:b/>
          <w:bCs/>
          <w:sz w:val="28"/>
          <w:szCs w:val="28"/>
        </w:rPr>
        <w:t>Герой своего времени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0405E">
        <w:rPr>
          <w:rFonts w:ascii="Arial" w:hAnsi="Arial" w:cs="Arial"/>
          <w:b/>
          <w:bCs/>
          <w:u w:val="single"/>
          <w:lang w:val="ru-RU"/>
        </w:rPr>
        <w:t>Герой своего времени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 Захар импозантен, подтянут, умён.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Про таких мужиков говорят: всё при нём.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Не женат... овдовел прошлым летом –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Вспоминать он не любит об этом.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Отложив суету и дела на потом,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Вечера коротает с любимым котом.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Укрывается стареньким пледом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неспешно читает газеты.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бурчит, что сегодня не та молодёжь,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Раньше были герои, но где их найдёшь.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сейчас – анимешники, готы...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никто не стремится работать.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Раз в неделю, по средам, идёт в магазин.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Ну а чаще не нужно: живёт-то один.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По привычке, совсем не от лени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Варит ровно пятнадцать пельменей.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Мелкий дождь не стихает с прошедшей среды,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оконном стекле оставляет следы.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До субботы всё это неважно –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на улицу носа не кажет.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в субботу, с утра, гладко выбрив лицо,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Дед… простите, профессор Захар Кузнецов</w:t>
      </w:r>
    </w:p>
    <w:p w:rsidR="006B436F" w:rsidRPr="00B0405E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Улетит из столицы промозглой</w:t>
      </w:r>
    </w:p>
    <w:p w:rsidR="006B436F" w:rsidRPr="00E51973" w:rsidRDefault="006B436F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конгресс кардиологов в Осло.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 w:rsidP="002D03FE">
      <w:pPr>
        <w:rPr>
          <w:rFonts w:ascii="Arial" w:hAnsi="Arial" w:cs="Arial"/>
          <w:sz w:val="22"/>
          <w:szCs w:val="22"/>
          <w:lang w:val="ru-RU"/>
        </w:rPr>
      </w:pPr>
    </w:p>
    <w:p w:rsidR="006B436F" w:rsidRPr="00A33F89" w:rsidRDefault="006B436F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3F89">
        <w:rPr>
          <w:rFonts w:ascii="Arial" w:hAnsi="Arial" w:cs="Arial"/>
          <w:b/>
          <w:bCs/>
          <w:sz w:val="28"/>
          <w:szCs w:val="28"/>
          <w:lang w:val="ru-RU"/>
        </w:rPr>
        <w:t>У тебя декабрь, у меня зима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A33F89" w:rsidRDefault="006B436F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3F89">
        <w:rPr>
          <w:rFonts w:ascii="Arial" w:hAnsi="Arial" w:cs="Arial"/>
          <w:b/>
          <w:bCs/>
          <w:u w:val="single"/>
          <w:lang w:val="ru-RU"/>
        </w:rPr>
        <w:t>У тебя декабрь, у меня зима</w:t>
      </w: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Незаметно в скучающий город пришла зима. 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…Ты идёшь не спеша по проспекту – хмельной, весёлый, 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ловишь кайф от лихого  мороза и статных ёлок.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Всюду снег, так похожий на рыхлый сухой  крахмал. 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Пахнет воздух горячими слойками, шаурмой,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огоньки озорные, мигая, блестят янтарно.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Чародействует стужа, дрожит мягкий свет фонарный –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он, как зимнее солнце, – неласковый, но живой.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Ты совсем позабыл – за плечами полсотни лет,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рад сугробам-безе, выкрутасам шальных метелей.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Развернулась душа: «Ну не сказка ли, в самом деле?» 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Приглашаешь меня прогуляться в зефирной мгле.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…Говорят, что зима – это  время покоя, сна,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симбиоз размышлений и лености безграничной.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Затуманенный мир нереален, душа статична.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Я, наверное, снулая рыба. Гляжу со дна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отрешённо на всё. Бесполезные пустяки –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что январь, что февраль (параллельно). Возможно, прежде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в прошлой жизни осенней, насыщенной и мятежной,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были  мы рыбаками. Сегодня мы – часть реки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подо льдом. Замереть в тишине и дремать, дремать.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Снег засыпал следы всех желаний крупой отравной.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Не тревожь! – я плыву по течению мирно, плавно.</w:t>
      </w:r>
    </w:p>
    <w:p w:rsidR="006B436F" w:rsidRPr="00A33F89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У тебя без пяти Новый год,</w:t>
      </w:r>
    </w:p>
    <w:p w:rsidR="006B436F" w:rsidRPr="00BE6785" w:rsidRDefault="006B436F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</w:rPr>
        <w:t>у  меня – зима.</w:t>
      </w:r>
    </w:p>
    <w:p w:rsidR="006B436F" w:rsidRPr="00D744EE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 w:rsidP="002D03FE">
      <w:pPr>
        <w:rPr>
          <w:rFonts w:ascii="Arial" w:hAnsi="Arial" w:cs="Arial"/>
          <w:sz w:val="22"/>
          <w:szCs w:val="22"/>
          <w:lang w:val="ru-RU"/>
        </w:rPr>
      </w:pPr>
    </w:p>
    <w:p w:rsidR="006B436F" w:rsidRPr="00BE6785" w:rsidRDefault="006B436F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6472">
        <w:rPr>
          <w:rFonts w:ascii="Arial" w:hAnsi="Arial" w:cs="Arial"/>
          <w:b/>
          <w:bCs/>
          <w:sz w:val="28"/>
          <w:szCs w:val="28"/>
        </w:rPr>
        <w:t>Домино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6472">
        <w:rPr>
          <w:rFonts w:ascii="Arial" w:hAnsi="Arial" w:cs="Arial"/>
          <w:b/>
          <w:bCs/>
          <w:u w:val="single"/>
          <w:lang w:val="ru-RU"/>
        </w:rPr>
        <w:t>Домино</w:t>
      </w: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Это время неспешного чая, настольных игр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 тишине бесконечной, когда до зимы — полдня,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но из кухонных окон — всё тот же осенний мир,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хоть в прихожей висит пуховик, тяжелей меня.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Раньше были другими сады и дома вокруг —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окружённый рудой пестриной, я на миг ослеп...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Пусть блаженные верят, когда им безбожно врут,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что опавшие листья не гибнут в сырой земле.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Я — живой, ты — ушла ранним утром в края богов: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улыбнулась печально, навеки прикрыв глаза.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"Позови за собой!" — бесполезно кричу вдогон,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возвращая тебя в наши сны, в нашу жизнь — назад: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на столе — домино, за которым с тобой сидим,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со дворов по чуть-чуть выдувают ветра тепло...</w:t>
      </w: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</w:p>
    <w:p w:rsidR="006B436F" w:rsidRPr="006B1ABA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Неужели наутро увижу твои следы,</w:t>
      </w:r>
    </w:p>
    <w:p w:rsidR="006B436F" w:rsidRPr="00B56472" w:rsidRDefault="006B436F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даже если снега выше крыш заметут село?</w:t>
      </w:r>
    </w:p>
    <w:p w:rsidR="006B436F" w:rsidRPr="00D744EE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2D03FE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6341F5">
        <w:rPr>
          <w:rFonts w:ascii="Arial" w:hAnsi="Arial" w:cs="Arial"/>
          <w:b/>
          <w:bCs/>
          <w:sz w:val="28"/>
          <w:szCs w:val="28"/>
        </w:rPr>
        <w:t>Осень на двоих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341F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341F5">
        <w:rPr>
          <w:rFonts w:ascii="Arial" w:hAnsi="Arial" w:cs="Arial"/>
          <w:b/>
          <w:bCs/>
          <w:u w:val="single"/>
          <w:lang w:val="ru-RU"/>
        </w:rPr>
        <w:t>Осень на двоих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 xml:space="preserve">место происходящего — средняя полоса России, </w:t>
      </w:r>
    </w:p>
    <w:p w:rsidR="006B436F" w:rsidRPr="006341F5" w:rsidRDefault="006B436F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>время - сейчас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Не солнце отразилось в луже, но два оранжевых цветка: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глядят влюблённо друг на дружку — не налюбуются никак.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Уже и снег прошёл, подтаял, и дождь подмёл его следы.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что цветы? Горят мечтами, цветут без горя и беды!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 это «чудное мгновенье» — неделю пятую подряд,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двойным огнём оранжевея — 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(как будто здесь — оранжерея!)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           друг с дружкой взглядом говорят,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седую осень освещают, не погасая ни на миг;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цветут, времён не замечая, и время сторонится их.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Октябрь ушёл, но потеплело, как будто на пороге — май.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Иссякли мысли о метелях — бог мой, какая там зима?!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придорожной были — живого доброго огня — 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большая радостная сила вдруг наполняет и меня.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Роятся сказочные мысли о вовсе неземных вещах: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за что цветам такая милость — неувядания печать?!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Ноябрь, оранжево разбужен, заулыбался и затих...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может быть, не будет стужи?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6341F5">
        <w:rPr>
          <w:rFonts w:ascii="Arial" w:hAnsi="Arial" w:cs="Arial"/>
          <w:sz w:val="22"/>
          <w:szCs w:val="22"/>
        </w:rPr>
        <w:t xml:space="preserve">Совсем не будет?.. </w:t>
      </w:r>
    </w:p>
    <w:p w:rsidR="006B436F" w:rsidRPr="00BE678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</w:rPr>
        <w:t xml:space="preserve">                              Ради них...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BE6785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</w:p>
    <w:p w:rsidR="006B436F" w:rsidRDefault="006B436F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Заданные слова «были», «следы», «огромной» (без двух других: «это», «собаки»)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6B436F" w:rsidRPr="00D4457A" w:rsidRDefault="006B436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8340A">
        <w:rPr>
          <w:rFonts w:ascii="Arial" w:hAnsi="Arial" w:cs="Arial"/>
          <w:b/>
          <w:bCs/>
          <w:sz w:val="28"/>
          <w:szCs w:val="28"/>
        </w:rPr>
        <w:t>Суицидальное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2302A">
        <w:rPr>
          <w:rFonts w:ascii="Arial" w:hAnsi="Arial" w:cs="Arial"/>
          <w:b/>
          <w:bCs/>
          <w:u w:val="single"/>
          <w:lang w:val="ru-RU"/>
        </w:rPr>
        <w:t>Суицидальное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были кем-то, кем-то стали, 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почти не глядя в зеркала.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Следы непрошенной печали 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хоронили по углам. 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Суицидальные порывы 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глушить пытались новизной.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Клялись и каялись фальшиво, 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самим себе не веря. Но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всех лет — и бешеных, и стылых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 тюрьме обыденного зла —</w:t>
      </w:r>
    </w:p>
    <w:p w:rsidR="006B436F" w:rsidRPr="0082302A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огромной жизни не хватило</w:t>
      </w:r>
    </w:p>
    <w:p w:rsidR="006B436F" w:rsidRPr="00BE6785" w:rsidRDefault="006B436F" w:rsidP="0098340A">
      <w:pPr>
        <w:rPr>
          <w:rFonts w:ascii="Arial" w:hAnsi="Arial" w:cs="Arial"/>
          <w:sz w:val="22"/>
          <w:szCs w:val="22"/>
          <w:lang w:val="ru-RU"/>
        </w:rPr>
      </w:pPr>
      <w:r w:rsidRPr="0098340A">
        <w:rPr>
          <w:rFonts w:ascii="Arial" w:hAnsi="Arial" w:cs="Arial"/>
          <w:sz w:val="22"/>
          <w:szCs w:val="22"/>
        </w:rPr>
        <w:t>понять, зачем она была.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2087E">
        <w:rPr>
          <w:rFonts w:ascii="Arial" w:hAnsi="Arial" w:cs="Arial"/>
          <w:b/>
          <w:bCs/>
          <w:sz w:val="28"/>
          <w:szCs w:val="28"/>
          <w:lang w:val="ru-RU"/>
        </w:rPr>
        <w:t>Следы («Ты видел свет, и страх, и чудеса...»)</w:t>
      </w:r>
    </w:p>
    <w:p w:rsidR="006B436F" w:rsidRPr="00231A5A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6B436F" w:rsidRPr="00231A5A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7815">
        <w:rPr>
          <w:rFonts w:ascii="Arial" w:hAnsi="Arial" w:cs="Arial"/>
          <w:b/>
          <w:bCs/>
          <w:u w:val="single"/>
          <w:lang w:val="ru-RU"/>
        </w:rPr>
        <w:t>Следы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Ты видел свет, и страх, и чудеса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в дверном проёме. 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Покинул дом, услышав голоса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</w:rPr>
      </w:pPr>
      <w:r w:rsidRPr="00317815">
        <w:rPr>
          <w:rFonts w:ascii="Arial" w:hAnsi="Arial" w:cs="Arial"/>
          <w:sz w:val="22"/>
          <w:szCs w:val="22"/>
        </w:rPr>
        <w:t xml:space="preserve">Земли огромной.  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</w:rPr>
      </w:pP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Такие, понимаешь, времена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когда-то были: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определяла жизнь величина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твоих усилий.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Он первым был всегда, а ты - вторым.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Расчет окончен. 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Одним - салют, другим - всего лишь дым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сгоревших хроник.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И первый говорил: "Простит Аллах!". 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Рука не дрогнет. 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А ты искал в морях и зеркалах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улыбку Бога.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Теперь иное время в темноте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летит спиралью. </w:t>
      </w:r>
    </w:p>
    <w:p w:rsidR="006B436F" w:rsidRPr="0031781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 следы остались на воде</w:t>
      </w:r>
    </w:p>
    <w:p w:rsidR="006B436F" w:rsidRPr="00BE6785" w:rsidRDefault="006B436F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</w:rPr>
        <w:t>и в зазеркалье.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D8761E">
        <w:rPr>
          <w:rFonts w:ascii="Arial" w:hAnsi="Arial" w:cs="Arial"/>
          <w:b/>
          <w:bCs/>
          <w:sz w:val="28"/>
          <w:szCs w:val="28"/>
        </w:rPr>
        <w:t>Распахнуты в зиму двери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8761E">
        <w:rPr>
          <w:rFonts w:ascii="Arial" w:hAnsi="Arial" w:cs="Arial"/>
          <w:b/>
          <w:bCs/>
          <w:u w:val="single"/>
          <w:lang w:val="ru-RU"/>
        </w:rPr>
        <w:t>Распахнуты в зиму двери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Рассыпалось лето пылью. Ветра небеса полощут.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 озёр улетают птицы – остаться они не могут.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Ты помнишь, какими были рассветы в уснувшей роще?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 xml:space="preserve">Не помнишь... И не приснится – забывчивость дарят боги. 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Следы от июльских радуг - в дожде под фонарным кругом.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По пеленгу криков птичьих зачем-то меня ты ищешь.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Найдёшь ли? Искать не надо - душа твоя дышит вьюгой,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Холодной и безразличной – грядущей зимы жилищем.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Затихнут раскаты грома, растают хмельные мысли.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Теперь ты не помнишь радуг и летних шальных потоков.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 небе луной огромной нелёгкий вопрос повиснет: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Прошедшее было в радость, в нём много ли было проку?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Казалась любовь надёжной.  Но рвётся к свободе кречет…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Распахнуты в зиму двери, мороз обжигает кожу.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Отбелит декабрь одёжку, снегами укутав плечи.</w:t>
      </w:r>
    </w:p>
    <w:p w:rsidR="006B436F" w:rsidRPr="00D8761E" w:rsidRDefault="006B436F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И я декабрю поверю. Он – мой, он солгать не может…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7226C">
        <w:rPr>
          <w:rFonts w:ascii="Arial" w:hAnsi="Arial" w:cs="Arial"/>
          <w:b/>
          <w:bCs/>
          <w:sz w:val="28"/>
          <w:szCs w:val="28"/>
        </w:rPr>
        <w:t>Заложник памяти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226C">
        <w:rPr>
          <w:rFonts w:ascii="Arial" w:hAnsi="Arial" w:cs="Arial"/>
          <w:b/>
          <w:bCs/>
          <w:u w:val="single"/>
          <w:lang w:val="ru-RU"/>
        </w:rPr>
        <w:t>Заложник памяти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Морок путает мысли, как ветер - траву,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Голоса в голове донимают, зовут.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молюсь равнодушию, как божеству,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Чтобы крепче меня держало.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Но чужая недобрая память во мне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Беспокоится, мается, рвётся вовне: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Так сквозь слой штукатурки на белой стене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Проступают следы пожара.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Те, кто были и сгинули в бездне эпох,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Окружают меня разномастной толпой,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Словно я - их потомок, с рожденья слепой -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Вдруг прозрел и от страха замер.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Не спасает рутина бессмысленных дел: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Эта пытка меня настигает везде -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Ощущая страдания тысяч людей,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Видеть прошлое их глазами.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всё помню - вернее, всё помню не я: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Вой снарядов, зловещий галдёж воронья,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Боль надежды, в отчаянье выпитый яд,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Жажду крови и зверский голод.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Давит бремя огромной, всеобщей вины,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стучатся в сознание вещие сны,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Где вскипает над берегом гребень волны</w:t>
      </w:r>
    </w:p>
    <w:p w:rsidR="006B436F" w:rsidRPr="0047226C" w:rsidRDefault="006B436F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взлетает с оливы голубь.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97C66">
        <w:rPr>
          <w:rFonts w:ascii="Arial" w:hAnsi="Arial" w:cs="Arial"/>
          <w:b/>
          <w:bCs/>
          <w:sz w:val="28"/>
          <w:szCs w:val="28"/>
        </w:rPr>
        <w:t>Конкиста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97C66">
        <w:rPr>
          <w:rFonts w:ascii="Arial" w:hAnsi="Arial" w:cs="Arial"/>
          <w:b/>
          <w:bCs/>
          <w:u w:val="single"/>
          <w:lang w:val="ru-RU"/>
        </w:rPr>
        <w:t>Конкиста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Не молитвы – проклятья взлетали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опалённую заревом высь…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Старый свет с Новым светом врагами,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Словно хищники, в битве сошлись.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 сумеет нефрит против стали?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Значит, смерть – невозможен побег.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побеждённых клинками вбивали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«Просвещённый» шестнадцатый век.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Как забытый поверженный идол,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 резню насмотревшись сполна,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Над огромной немой пирамидой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Застывала, бледнея,  луна.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Год за годом в делах пролетали,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Новый мир вырастал из руин –  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Город, вставший на месте развалин,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Все следы под собой схоронил.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Где там были, а где небылицы?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Что история, что – миражи? </w:t>
      </w:r>
    </w:p>
    <w:p w:rsidR="006B436F" w:rsidRPr="00C97C66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Чтобы собственный век смог родиться,</w:t>
      </w:r>
    </w:p>
    <w:p w:rsidR="006B436F" w:rsidRPr="00BE6785" w:rsidRDefault="006B436F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</w:rPr>
        <w:t>Надо было чужой сокрушить.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A275A">
        <w:rPr>
          <w:rFonts w:ascii="Arial" w:hAnsi="Arial" w:cs="Arial"/>
          <w:b/>
          <w:bCs/>
          <w:sz w:val="28"/>
          <w:szCs w:val="28"/>
        </w:rPr>
        <w:t>Слова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A275A">
        <w:rPr>
          <w:rFonts w:ascii="Arial" w:hAnsi="Arial" w:cs="Arial"/>
          <w:b/>
          <w:bCs/>
          <w:u w:val="single"/>
          <w:lang w:val="ru-RU"/>
        </w:rPr>
        <w:t>Слова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В начале времён и молиться-то было нечем,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жили в то время беспамятно и безбожно.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Но вот зазвучали слова человечьей речи -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сложное стало простым, а простое сложным.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сопрягали растянутое пространство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Людской ойкумены, таинственной и огромной.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Словами казнили, венчали ими на царство.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приживались в душах, как зёрна в почве –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Следы оставляли, идеями прорастали.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Спешили с гонцами, неслись с голубиной почтой,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были порою нужней оружейной стали.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Талант, вдохновение – а заслужил ли ты их?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Спохватишься – нет ни первого, ни второго.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Есть только слова, и точки, и запятые: </w:t>
      </w:r>
    </w:p>
    <w:p w:rsidR="006B436F" w:rsidRPr="00FA275A" w:rsidRDefault="006B436F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Великий язык, который тебе дарован.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31AD8">
        <w:rPr>
          <w:rFonts w:ascii="Arial" w:hAnsi="Arial" w:cs="Arial"/>
          <w:b/>
          <w:bCs/>
          <w:sz w:val="28"/>
          <w:szCs w:val="28"/>
        </w:rPr>
        <w:t>Былинное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31AD8">
        <w:rPr>
          <w:rFonts w:ascii="Arial" w:hAnsi="Arial" w:cs="Arial"/>
          <w:b/>
          <w:bCs/>
          <w:u w:val="single"/>
          <w:lang w:val="ru-RU"/>
        </w:rPr>
        <w:t>Былинное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 ли время, други,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лечь?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целы руки,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держать меч.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Любит удача смелых,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Нам ли спорить с судьбой?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ноги целы,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пойти в бой.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Ветер дорожной пылью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Наши следы сотрёт...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Главное, чтоб мы были,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Павших оплачет род.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Быть бы рассвету серым,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Но возгорит заря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Нашей огромной веры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то, что живём не зря.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Не торопитесь, други,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лечь.</w:t>
      </w:r>
    </w:p>
    <w:p w:rsidR="006B436F" w:rsidRPr="00731AD8" w:rsidRDefault="006B436F" w:rsidP="00731AD8">
      <w:pPr>
        <w:rPr>
          <w:rFonts w:ascii="Arial" w:hAnsi="Arial" w:cs="Arial"/>
          <w:sz w:val="22"/>
          <w:szCs w:val="22"/>
        </w:rPr>
      </w:pPr>
      <w:r w:rsidRPr="00731AD8">
        <w:rPr>
          <w:rFonts w:ascii="Arial" w:hAnsi="Arial" w:cs="Arial"/>
          <w:sz w:val="22"/>
          <w:szCs w:val="22"/>
        </w:rPr>
        <w:t>Были бы крепки руки,</w:t>
      </w:r>
    </w:p>
    <w:p w:rsidR="006B436F" w:rsidRPr="00BE6785" w:rsidRDefault="006B436F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</w:rPr>
        <w:t>Был бы востёр меч…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6372F">
        <w:rPr>
          <w:rFonts w:ascii="Arial" w:hAnsi="Arial" w:cs="Arial"/>
          <w:b/>
          <w:bCs/>
          <w:sz w:val="28"/>
          <w:szCs w:val="28"/>
        </w:rPr>
        <w:t>Блудный сын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6372F">
        <w:rPr>
          <w:rFonts w:ascii="Arial" w:hAnsi="Arial" w:cs="Arial"/>
          <w:b/>
          <w:bCs/>
          <w:u w:val="single"/>
          <w:lang w:val="ru-RU"/>
        </w:rPr>
        <w:t>Блудный сын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Утешат были, скрасят небылицы.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Она его давно не узнаёт,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Глядит в глаза растерянно и жалко.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сына ждёт... уже который год;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 нём одном пытает у хожалки.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 редкий гость. И то - на полчаса.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Дела... И сам не верит отговоркам.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Неправедной иконой в образах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Поблёкший снимок женщины с ребёнком.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Ему старушка молится на спас,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Со всей огромной нежностью, за сына.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каждый раз, с не-матерью простясь,</w:t>
      </w:r>
    </w:p>
    <w:p w:rsidR="006B436F" w:rsidRPr="00C6372F" w:rsidRDefault="006B436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По-детски  плачет "бог" её бессильный...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915CB">
        <w:rPr>
          <w:rFonts w:ascii="Arial" w:hAnsi="Arial" w:cs="Arial"/>
          <w:b/>
          <w:bCs/>
          <w:sz w:val="28"/>
          <w:szCs w:val="28"/>
        </w:rPr>
        <w:t>Туманное утро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15CB">
        <w:rPr>
          <w:rFonts w:ascii="Arial" w:hAnsi="Arial" w:cs="Arial"/>
          <w:b/>
          <w:bCs/>
          <w:u w:val="single"/>
          <w:lang w:val="ru-RU"/>
        </w:rPr>
        <w:t>Туманное утро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Вздыхает батистовый слой занавесок.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 углах разрастается сизая мгла –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Медяшечку лунную ищет в прослойке,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огромной ладошкою окна закроет...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А сон мой, как в самых заезженных пьесах,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послушен семи непослушным ветрам.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</w:p>
    <w:p w:rsidR="006B436F" w:rsidRPr="00F915CB" w:rsidRDefault="006B436F" w:rsidP="00F915CB">
      <w:pPr>
        <w:rPr>
          <w:rFonts w:ascii="Arial" w:hAnsi="Arial" w:cs="Arial"/>
          <w:sz w:val="22"/>
          <w:szCs w:val="22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Ловлю – он из рук! </w:t>
      </w:r>
      <w:r w:rsidRPr="00F915CB">
        <w:rPr>
          <w:rFonts w:ascii="Arial" w:hAnsi="Arial" w:cs="Arial"/>
          <w:sz w:val="22"/>
          <w:szCs w:val="22"/>
        </w:rPr>
        <w:t>В мелком крошеве небо,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горящие звезды считай – хоть до ста.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Берёза платком темноту эту крестит,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а сон растворился – крылатая бестия! 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мысль обрывается – страшно нелепа,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как в жизни, бывает порой, доброта.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утро придёт ощущение были.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Следы от подушки пестрят на щеке –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контурной карте – моря, континенты.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лучше с утра не заглядывать в ленты –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накурены строки. Заметки: здесь были…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щёлкает бан на разбитом щитке.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Из этого сложится первая фраза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первая буква созвучной строки... 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Берёзовый ситчик, зелёный платочек,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туманное утро. И контур неточен,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тише слова, разве выскажешь сразу,</w:t>
      </w:r>
    </w:p>
    <w:p w:rsidR="006B436F" w:rsidRPr="00F915CB" w:rsidRDefault="006B436F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что в сердце проникло, как сон, ненароком.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E5D27">
        <w:rPr>
          <w:rFonts w:ascii="Arial" w:hAnsi="Arial" w:cs="Arial"/>
          <w:b/>
          <w:bCs/>
          <w:sz w:val="28"/>
          <w:szCs w:val="28"/>
        </w:rPr>
        <w:t>В ту же воду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E5D27">
        <w:rPr>
          <w:rFonts w:ascii="Arial" w:hAnsi="Arial" w:cs="Arial"/>
          <w:b/>
          <w:bCs/>
          <w:u w:val="single"/>
          <w:lang w:val="ru-RU"/>
        </w:rPr>
        <w:t>В ту же воду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обязательно быть пророком для предсказания неудачи,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не усвоила всех уроков, ты не умеешь любить иначе.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 те же грабли, и в ту же воду, с всепоглощающей жаждой счастья –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переделать твою природу, не запретить над огнём качаться.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любишь сказки, не веришь в были, не держишь злобы, не прячешь радость,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живёшь затем, чтоб тебя любили – а без любви замерзаешь сразу,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незаметно слабеют корни, дрожишь от ветра, роняешь листья,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в твоей заснеженной тёмной кроне всё больше инея серебрится.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Наивно ждёшь судьбоносной встречи, следы пугливого счастья ищешь,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льды не тают от слабой свечки, их не растопишь теплом от спичек.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К огню доверчиво тянешь ветки, не научившись ошибки помнить,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ожидаешь любви ответной, как свет – прекрасной, как мир – огромной.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жизнь не греет тебя нисколько, недолгим пламенем обжигает,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снова раненым веткам больно, пейзаж безлюден, и мгла – живая.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А ты с завидным упорством веришь, что не бывает реки без брода.</w:t>
      </w:r>
    </w:p>
    <w:p w:rsidR="006B436F" w:rsidRPr="00AE5D27" w:rsidRDefault="006B436F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Расправив листья, раскинув ветви – на те же грабли, и в ту же воду.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400292">
        <w:rPr>
          <w:rFonts w:ascii="Arial" w:hAnsi="Arial" w:cs="Arial"/>
          <w:b/>
          <w:bCs/>
          <w:sz w:val="28"/>
          <w:szCs w:val="28"/>
        </w:rPr>
        <w:t>Небольшой эпизод из жизни Вселенной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00292">
        <w:rPr>
          <w:rFonts w:ascii="Arial" w:hAnsi="Arial" w:cs="Arial"/>
          <w:b/>
          <w:bCs/>
          <w:u w:val="single"/>
          <w:lang w:val="ru-RU"/>
        </w:rPr>
        <w:t>Небольшой эпизод из жизни Вселенной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400292" w:rsidRDefault="006B436F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6B436F" w:rsidRPr="00400292" w:rsidRDefault="006B436F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      </w:t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  <w:t>(Быт. 2: 7)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В огромной Вселенной не много пригодных для жизни планет –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импровизировал, действовал методом проб и ошибок.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Создав землю с небом, нашёл, как от тьмы отделяется свет...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Был молод мой мир, неустойчив, прекрасен, опасен и зыбок.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Потом начал ждать результатов, искать на планетах следы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Рождения жизни. Обшарил в надежде десятки галактик...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Подумав немного, решил, что неплохо добавить воды.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Раз выбрана цель – повозился, такой уж упрямый характер.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Ещё одна сложность – вода не присуща планете любой,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Одни были скованы холодом, жаром дышали другие.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выбрал одну, постарался и сделал её голубой.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Красивой и хрупкой, где всё гармонично – и твердь, и стихии.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Условия созданы верно, есть влага и воздух прогрет...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Устал ожидать, надоели пульсары и взрывы сверхновых.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Но нет человека... Решил поступить не как бог, – как поэт: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Забыв эволюцию, сделал людей я из праха земного.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И жизни дыхание в лица им вдунул – пусть будут с душой!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Неважно, узнают они или нет, как творил Вседержитель.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...Был в жизни Вселенной когда-то такой эпизод небольшой.</w:t>
      </w:r>
    </w:p>
    <w:p w:rsidR="006B436F" w:rsidRPr="00400292" w:rsidRDefault="006B436F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 всё получилось... Живущие, строго меня не судите...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70722">
        <w:rPr>
          <w:rFonts w:ascii="Arial" w:hAnsi="Arial" w:cs="Arial"/>
          <w:b/>
          <w:bCs/>
          <w:sz w:val="28"/>
          <w:szCs w:val="28"/>
        </w:rPr>
        <w:t>Верещагин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70722">
        <w:rPr>
          <w:rFonts w:ascii="Arial" w:hAnsi="Arial" w:cs="Arial"/>
          <w:b/>
          <w:bCs/>
          <w:u w:val="single"/>
          <w:lang w:val="ru-RU"/>
        </w:rPr>
        <w:t>Верещагин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A70722" w:rsidRDefault="006B436F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</w:t>
      </w: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Я всю жизнь горячо любил солнце. И я бы с радостью писал только одно </w:t>
      </w:r>
    </w:p>
    <w:p w:rsidR="006B436F" w:rsidRPr="00A70722" w:rsidRDefault="006B436F" w:rsidP="00A70722">
      <w:pPr>
        <w:rPr>
          <w:rFonts w:ascii="Arial" w:hAnsi="Arial" w:cs="Arial"/>
          <w:i/>
          <w:iCs/>
          <w:sz w:val="22"/>
          <w:szCs w:val="22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солнце, если бы люди не убивали друг друга.  </w:t>
      </w:r>
      <w:r w:rsidRPr="00A70722">
        <w:rPr>
          <w:rFonts w:ascii="Arial" w:hAnsi="Arial" w:cs="Arial"/>
          <w:i/>
          <w:iCs/>
          <w:sz w:val="22"/>
          <w:szCs w:val="22"/>
        </w:rPr>
        <w:t>Василий Верещагин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</w:rPr>
      </w:pPr>
    </w:p>
    <w:p w:rsidR="006B436F" w:rsidRPr="00A70722" w:rsidRDefault="006B436F" w:rsidP="00A70722">
      <w:pPr>
        <w:rPr>
          <w:rFonts w:ascii="Arial" w:hAnsi="Arial" w:cs="Arial"/>
          <w:sz w:val="22"/>
          <w:szCs w:val="22"/>
        </w:rPr>
      </w:pPr>
      <w:r w:rsidRPr="00A70722">
        <w:rPr>
          <w:rFonts w:ascii="Arial" w:hAnsi="Arial" w:cs="Arial"/>
          <w:sz w:val="22"/>
          <w:szCs w:val="22"/>
        </w:rPr>
        <w:t>- Господин Верещагин, мольберт ваш испачкан в пыли!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В этой адской жаровне, как хлебные корки, закаты.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Мы врезались в пустыню, туземцами загодя кляты,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царя, за отчизну, за веру...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Ни своих, ни чужих не жалели - добро бы не зря.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Пленных зверски пытали - чинила разведка допросы.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под огромной луной, отдавая приказ - расстрелять!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Слава громче гремела, чем больше людей полегло.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Пехотинцев следы заметало песками Востока.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Ах, Василий Васильич, война к дилетантам жестока.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Убивать и картины писать - не одно ремесло.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спиною качался барханов живой океан.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Были чёрными лица, тугаи* лоснились турангой*.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Смерть входила в азарт и плевала на табель о рангах,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ей приснилось, что в этих широтах воскрес Тамерлан.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тогда черепа пирамиды** разинули рты,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отворили глазницы зловещую память сражений.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А война рисовала цветными мелками мишени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кровавой змеёй заползала сама на холсты.</w:t>
      </w:r>
    </w:p>
    <w:p w:rsidR="006B436F" w:rsidRPr="00A70722" w:rsidRDefault="006B436F" w:rsidP="00A70722">
      <w:pPr>
        <w:rPr>
          <w:rFonts w:ascii="Arial" w:hAnsi="Arial" w:cs="Arial"/>
          <w:sz w:val="22"/>
          <w:szCs w:val="22"/>
          <w:lang w:val="ru-RU"/>
        </w:rPr>
      </w:pPr>
    </w:p>
    <w:p w:rsidR="006B436F" w:rsidRPr="00A70722" w:rsidRDefault="006B436F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 Туга́и - пойменные галерейные леса в пустынях Средней и Центральной Азии</w:t>
      </w:r>
    </w:p>
    <w:p w:rsidR="006B436F" w:rsidRPr="00A70722" w:rsidRDefault="006B436F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6B436F" w:rsidRPr="00A70722" w:rsidRDefault="006B436F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*Тура́нга Разновидность тополя как характерного представителя тугайных лесов</w:t>
      </w:r>
    </w:p>
    <w:p w:rsidR="006B436F" w:rsidRPr="00A70722" w:rsidRDefault="006B436F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6B436F" w:rsidRPr="00A70722" w:rsidRDefault="006B436F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** Картина Василия Верещагина  "Апофеоз войны"  (1871г)</w:t>
      </w:r>
    </w:p>
    <w:p w:rsidR="006B436F" w:rsidRPr="00A70722" w:rsidRDefault="006B436F">
      <w:pPr>
        <w:pStyle w:val="1"/>
        <w:rPr>
          <w:rFonts w:ascii="Arial" w:hAnsi="Arial" w:cs="Arial"/>
          <w:i/>
          <w:iCs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45517">
        <w:rPr>
          <w:rFonts w:ascii="Arial" w:hAnsi="Arial" w:cs="Arial"/>
          <w:b/>
          <w:bCs/>
          <w:sz w:val="28"/>
          <w:szCs w:val="28"/>
        </w:rPr>
        <w:t>Постирушка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45517">
        <w:rPr>
          <w:rFonts w:ascii="Arial" w:hAnsi="Arial" w:cs="Arial"/>
          <w:b/>
          <w:bCs/>
          <w:u w:val="single"/>
          <w:lang w:val="ru-RU"/>
        </w:rPr>
        <w:t>Постирушка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Представьте, что вы просыпаетесь где-то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без газа, воды, телефона и света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шкаф приоткрыв, не находите в страхе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ни свежих штанов, ни приличной рубахи...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Ведь жили же раньше, а нам и не снилось...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Но как же стирали, скажите на милость?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— В огромной лохани, горячей и пенной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томилось бельё и, сказать откровенно,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умелые руки, горчица и глина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справлялись не хуже стиральной машины.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Следы оливье, пирожков и омлетов,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масла на всём, от носков до жилетов,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при помощи стирки в хозяйственном мыле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синьке — прекрасно очищены были.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Всё было и раньше, подумайте сами,</w:t>
      </w:r>
    </w:p>
    <w:p w:rsidR="006B436F" w:rsidRPr="00845517" w:rsidRDefault="006B436F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мы просто умели работать руками.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A7F21">
        <w:rPr>
          <w:rFonts w:ascii="Arial" w:hAnsi="Arial" w:cs="Arial"/>
          <w:b/>
          <w:bCs/>
          <w:sz w:val="28"/>
          <w:szCs w:val="28"/>
        </w:rPr>
        <w:t>Последнее слово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A7F21">
        <w:rPr>
          <w:rFonts w:ascii="Arial" w:hAnsi="Arial" w:cs="Arial"/>
          <w:b/>
          <w:bCs/>
          <w:u w:val="single"/>
          <w:lang w:val="ru-RU"/>
        </w:rPr>
        <w:t>Последнее слово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инструкции чётко: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При ядерной бомбардировке –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Укрыться в убежище.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</w:rPr>
      </w:pPr>
      <w:r w:rsidRPr="007A7F21">
        <w:rPr>
          <w:rFonts w:ascii="Arial" w:hAnsi="Arial" w:cs="Arial"/>
          <w:sz w:val="22"/>
          <w:szCs w:val="22"/>
        </w:rPr>
        <w:t>Милости ждать от врагов?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в отставке негибкой бойцовской формовки,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Считал, что инструкции пишутся для слабаков.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Матёрый вояка – присягу чтил свято до буквы.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Штабным не судья, но к себе по-военному строг.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Отставка не повод бежать в обустроенный бункер –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Кому-то же надо спасать уцелевших в метро.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Вчера, наблюдая в окно за воздушным парадом,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гордился - погоны носил он не зря.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Сегодня в толпе на платформе Охотного Ряда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Ему в оправдание нечего было сказать.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И где они: лиги, альянсы, могучее войско?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Все были да сплыли на пике огромной беды.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глобальных конфликтах есть общее подлое свойство –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Героев и трусов история смоет следы.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Тоннель задрожал.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За Атлантикой плавились сити.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Неглинная с рёвом обрушилась чёрной волной.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"Простите!" - хрипел до последнего вздоха: "Простите..."</w:t>
      </w:r>
    </w:p>
    <w:p w:rsidR="006B436F" w:rsidRPr="007A7F21" w:rsidRDefault="006B436F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... Связистам из бункера мрак отвечал тишиной.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3D344D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D344D">
        <w:rPr>
          <w:rFonts w:ascii="Arial" w:hAnsi="Arial" w:cs="Arial"/>
          <w:b/>
          <w:bCs/>
          <w:sz w:val="28"/>
          <w:szCs w:val="28"/>
          <w:lang w:val="ru-RU"/>
        </w:rPr>
        <w:t>...или Притча о лопнувшей избушке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D344D">
        <w:rPr>
          <w:rFonts w:ascii="Arial" w:hAnsi="Arial" w:cs="Arial"/>
          <w:b/>
          <w:bCs/>
          <w:u w:val="single"/>
          <w:lang w:val="ru-RU"/>
        </w:rPr>
        <w:t>...или Притча о лопнувшей избушке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Были дали голубы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рассветы розовы.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загадочной избы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Путь забит обозами.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Десятину ли, оброк,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Прочую квартплату ли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Подвозили кто чем мог –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Птицей, поросятами. 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росла, росла изба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огромной башни. И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Мишуру везли, хлеба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коробки с башлями.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Как термитник, до небес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Поднимала лоб она.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Так бы шел и шел процесс,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избушка – лопнула.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Раз тряхнуло б – полбеды,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трясло аж месяцы!</w:t>
      </w:r>
    </w:p>
    <w:p w:rsidR="006B436F" w:rsidRPr="003D344D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сих пор видны следы</w:t>
      </w:r>
    </w:p>
    <w:p w:rsidR="006B436F" w:rsidRPr="00BE6785" w:rsidRDefault="006B436F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</w:rPr>
        <w:t>Труб печных и лестницы...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C253A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253A5">
        <w:rPr>
          <w:rFonts w:ascii="Arial" w:hAnsi="Arial" w:cs="Arial"/>
          <w:b/>
          <w:bCs/>
          <w:sz w:val="28"/>
          <w:szCs w:val="28"/>
        </w:rPr>
        <w:t>Beta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C253A5">
        <w:rPr>
          <w:rFonts w:ascii="Arial" w:hAnsi="Arial" w:cs="Arial"/>
          <w:b/>
          <w:bCs/>
          <w:sz w:val="28"/>
          <w:szCs w:val="28"/>
        </w:rPr>
        <w:t>Canes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C253A5">
        <w:rPr>
          <w:rFonts w:ascii="Arial" w:hAnsi="Arial" w:cs="Arial"/>
          <w:b/>
          <w:bCs/>
          <w:sz w:val="28"/>
          <w:szCs w:val="28"/>
        </w:rPr>
        <w:t>Venatici</w:t>
      </w:r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и астроном-недоучка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C253A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253A5">
        <w:rPr>
          <w:rFonts w:ascii="Arial" w:hAnsi="Arial" w:cs="Arial"/>
          <w:b/>
          <w:bCs/>
          <w:u w:val="single"/>
        </w:rPr>
        <w:t>Beta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</w:t>
      </w:r>
      <w:r w:rsidRPr="00C253A5">
        <w:rPr>
          <w:rFonts w:ascii="Arial" w:hAnsi="Arial" w:cs="Arial"/>
          <w:b/>
          <w:bCs/>
          <w:u w:val="single"/>
        </w:rPr>
        <w:t>Canes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</w:t>
      </w:r>
      <w:r w:rsidRPr="00C253A5">
        <w:rPr>
          <w:rFonts w:ascii="Arial" w:hAnsi="Arial" w:cs="Arial"/>
          <w:b/>
          <w:bCs/>
          <w:u w:val="single"/>
        </w:rPr>
        <w:t>Venatici</w:t>
      </w:r>
      <w:r w:rsidRPr="00C253A5">
        <w:rPr>
          <w:rFonts w:ascii="Arial" w:hAnsi="Arial" w:cs="Arial"/>
          <w:b/>
          <w:bCs/>
          <w:u w:val="single"/>
          <w:lang w:val="ru-RU"/>
        </w:rPr>
        <w:t xml:space="preserve"> и астроном-недоучка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Звезда и землянин?.. Ну, полбеды – 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Влюбись в академика я именитого: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Искал бы на небе мои следы,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Легенду о Псах воскрешая забытую.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Сомнения Хары кому видны?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Светила не люди с извечными стонами,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Но звёздам, представьте, видятся сны,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Как если б они были просто влюблёнными. 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 роману избранник мой не готов,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 как тут не сгинуть и не обесцветиться: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Какое созвездие Гончих Псов?!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 трудом отыскал он Большую Медведицу!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Прощай до диплома! Учись, «астроном»! 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Такое условие. Всенепременное! 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Потом все галактики мы зажжём</w:t>
      </w:r>
    </w:p>
    <w:p w:rsidR="006B436F" w:rsidRPr="00C253A5" w:rsidRDefault="006B436F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Огромной любовью. И даже Вселенную!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32009">
        <w:rPr>
          <w:rFonts w:ascii="Arial" w:hAnsi="Arial" w:cs="Arial"/>
          <w:b/>
          <w:bCs/>
          <w:sz w:val="28"/>
          <w:szCs w:val="28"/>
        </w:rPr>
        <w:t>Окна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32009">
        <w:rPr>
          <w:rFonts w:ascii="Arial" w:hAnsi="Arial" w:cs="Arial"/>
          <w:b/>
          <w:bCs/>
          <w:u w:val="single"/>
          <w:lang w:val="ru-RU"/>
        </w:rPr>
        <w:t>Окна</w:t>
      </w:r>
    </w:p>
    <w:p w:rsidR="006B436F" w:rsidRPr="00671C58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Здесь, в уголке Вселенной, в сонме венер и марсов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Наша Земля мерцает, как светлячок во тьме...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Есть на планете город с многоэтажной массой,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Где в лабиринте улиц в доме на сто семей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 подыскал обмен.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Скромная "распашонка" виделась мне огромной,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ней обитало солнце – всюду его следы.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Свет проникал сквозь бреши в кроне больного клёна,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Явью мечты казались: рядом в лучах златых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Вдруг возникала ты...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Окна квартиры были, как близнецы, похожи: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Хрупкие стёкла-линзы в пластике рам-оправ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ясные дни пускали блики в глаза прохожих,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Им показать хотели свой шаловливый нрав,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Солнечный свет вобрав.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Пара восточных окон – с видом на супермаркет.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Маркет совсем не супер, просто назвали так.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западных окнах осень бродит с мольбертом в парке –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То золотит берёзы, то шебуршит в кустах,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Будит уснувших птах.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Город-гигант с востока слышен в трамвайном лязге,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Гомоне людных улиц, вое чумных сирен.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Глянешь на запад – мама Счастье везёт в коляске,</w:t>
      </w:r>
    </w:p>
    <w:p w:rsidR="006B436F" w:rsidRPr="00B32009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Зиму весна сменяет, буйно цветёт сирень</w:t>
      </w:r>
    </w:p>
    <w:p w:rsidR="006B436F" w:rsidRPr="00BE6785" w:rsidRDefault="006B436F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</w:rPr>
        <w:t>Здесь, в уголке Вселенной...</w:t>
      </w:r>
    </w:p>
    <w:p w:rsidR="006B436F" w:rsidRPr="00D744EE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50DC3">
        <w:rPr>
          <w:rFonts w:ascii="Arial" w:hAnsi="Arial" w:cs="Arial"/>
          <w:b/>
          <w:bCs/>
          <w:sz w:val="28"/>
          <w:szCs w:val="28"/>
        </w:rPr>
        <w:t>Стихия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A2321">
        <w:rPr>
          <w:rFonts w:ascii="Arial" w:hAnsi="Arial" w:cs="Arial"/>
          <w:b/>
          <w:bCs/>
          <w:u w:val="single"/>
          <w:lang w:val="ru-RU"/>
        </w:rPr>
        <w:t>Стихия</w:t>
      </w:r>
    </w:p>
    <w:p w:rsidR="006B436F" w:rsidRPr="00671C58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3A2321" w:rsidRDefault="006B436F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6B436F" w:rsidRPr="003A2321" w:rsidRDefault="006B436F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6B436F" w:rsidRPr="003A2321" w:rsidRDefault="006B436F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Рассветы пусты, лишь тревожит фантомная боль: как жаль, что следы навсегда забирает прибой.</w:t>
      </w:r>
    </w:p>
    <w:p w:rsidR="006B436F" w:rsidRPr="00D744EE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983A96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6F0D1D">
        <w:rPr>
          <w:rFonts w:ascii="Arial" w:hAnsi="Arial" w:cs="Arial"/>
          <w:b/>
          <w:bCs/>
          <w:sz w:val="28"/>
          <w:szCs w:val="28"/>
        </w:rPr>
        <w:t>Ты просто поверь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0D1D">
        <w:rPr>
          <w:rFonts w:ascii="Arial" w:hAnsi="Arial" w:cs="Arial"/>
          <w:b/>
          <w:bCs/>
          <w:u w:val="single"/>
          <w:lang w:val="ru-RU"/>
        </w:rPr>
        <w:t>Ты просто поверь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вновь услышать : “Ты просто поверь “.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Были прежние дни,  словно праздник…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Замерзают следы на воде.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От вопросов кошмарится разум.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Целый ворох - отложенных дел.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появившихся раньше зимы,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не беря у надежды взаймы.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чёрных мыслей – сорвавшихся псин. </w:t>
      </w: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</w:p>
    <w:p w:rsidR="006B436F" w:rsidRPr="006F0D1D" w:rsidRDefault="006B436F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Не придумывать жизнь, а прожить бы…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Default="006B436F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Заданные слова «следы», «огромной», «собаки» (без двух других: «это», «были»)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6B436F" w:rsidRPr="00D4457A" w:rsidRDefault="006B436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B436F" w:rsidRPr="00A05F19" w:rsidRDefault="006B436F">
      <w:pPr>
        <w:pStyle w:val="1"/>
        <w:spacing w:line="360" w:lineRule="auto"/>
        <w:rPr>
          <w:rFonts w:ascii="Arial" w:hAnsi="Arial" w:cs="Arial"/>
          <w:color w:val="FF0000"/>
        </w:rPr>
      </w:pPr>
    </w:p>
    <w:p w:rsidR="006B436F" w:rsidRPr="00D4457A" w:rsidRDefault="006B436F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A0927">
        <w:rPr>
          <w:rFonts w:ascii="Arial" w:hAnsi="Arial" w:cs="Arial"/>
          <w:b/>
          <w:bCs/>
          <w:sz w:val="28"/>
          <w:szCs w:val="28"/>
        </w:rPr>
        <w:t>бездомные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0927">
        <w:rPr>
          <w:rFonts w:ascii="Arial" w:hAnsi="Arial" w:cs="Arial"/>
          <w:b/>
          <w:bCs/>
          <w:u w:val="single"/>
          <w:lang w:val="ru-RU"/>
        </w:rPr>
        <w:t>бездомные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786965" w:rsidRDefault="006B436F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1.   по условиям конкурса нельзя использовать некоторые слова. </w:t>
      </w:r>
    </w:p>
    <w:p w:rsidR="006B436F" w:rsidRPr="00786965" w:rsidRDefault="006B436F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6B436F" w:rsidRPr="00786965" w:rsidRDefault="006B436F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3.   чем больше узнаю людей, тем больше…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мне с каждым годом нравятся коалы: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они друзья детей и стариков.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</w:rPr>
      </w:pPr>
      <w:r w:rsidRPr="00BA0927">
        <w:rPr>
          <w:rFonts w:ascii="Arial" w:hAnsi="Arial" w:cs="Arial"/>
          <w:sz w:val="22"/>
          <w:szCs w:val="22"/>
        </w:rPr>
        <w:t>почти зима, докуренная осень,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уехал в неизвестный городок. 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доносит ветер гавканье вокзалов,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курю вторую сигарету «Друг».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одна бездомная коала из рода легкомысленных пьянчуг.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семейство современных папуасов: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 утра проснулись и допили брют,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работают в обед на автобазе,   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но впрочем, вечерами, снова пьют...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следы от неотложки в дымке сумерек,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а рядом такса верная сидит.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не знает, что хозяин умер,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надеется — он просто долго спит.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в огромной псарне спального квартала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живут собаки-люди для себя.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до фонарей им горести коальи,   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</w:rPr>
      </w:pPr>
      <w:r w:rsidRPr="00BA0927">
        <w:rPr>
          <w:rFonts w:ascii="Arial" w:hAnsi="Arial" w:cs="Arial"/>
          <w:sz w:val="22"/>
          <w:szCs w:val="22"/>
        </w:rPr>
        <w:t>мяуканье бездомных</w:t>
      </w:r>
    </w:p>
    <w:p w:rsidR="006B436F" w:rsidRPr="00BA0927" w:rsidRDefault="006B436F" w:rsidP="00BA0927">
      <w:pPr>
        <w:rPr>
          <w:rFonts w:ascii="Arial" w:hAnsi="Arial" w:cs="Arial"/>
          <w:sz w:val="22"/>
          <w:szCs w:val="22"/>
        </w:rPr>
      </w:pPr>
    </w:p>
    <w:p w:rsidR="006B436F" w:rsidRPr="00BE6785" w:rsidRDefault="006B436F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</w:rPr>
        <w:t>капибар…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61300">
        <w:rPr>
          <w:rFonts w:ascii="Arial" w:hAnsi="Arial" w:cs="Arial"/>
          <w:b/>
          <w:bCs/>
          <w:sz w:val="28"/>
          <w:szCs w:val="28"/>
        </w:rPr>
        <w:t>Интроверт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61300">
        <w:rPr>
          <w:rFonts w:ascii="Arial" w:hAnsi="Arial" w:cs="Arial"/>
          <w:b/>
          <w:bCs/>
          <w:u w:val="single"/>
          <w:lang w:val="ru-RU"/>
        </w:rPr>
        <w:t>Интроверт</w:t>
      </w: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B61300" w:rsidRDefault="006B436F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Я вообще-то не люблю такие места, где полно людей. </w:t>
      </w:r>
    </w:p>
    <w:p w:rsidR="006B436F" w:rsidRPr="00B61300" w:rsidRDefault="006B436F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У меня от этого клаустрофобия.</w:t>
      </w:r>
    </w:p>
    <w:p w:rsidR="006B436F" w:rsidRPr="00B61300" w:rsidRDefault="006B436F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Джонни Депп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"собаки" дошли до точки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 вместо "ррры" затянули "рууу",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рассвет разрумянил ночь и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склонил нахально её к утру,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доставлены адресатам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все письма (время побыть офлайн) -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 чёткой линии невозврата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день раскололся на рай - не рай.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Едва хватило огромной воли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шагнуть, не морщась, в людской бедлам,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покинуть шаткий журнальный столик,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зарытый ночью в бумажный хлам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дневников, словарей, записок,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где к нужной мысли вели следы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от чашки кофе.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 день бенефиса</w:t>
      </w:r>
    </w:p>
    <w:p w:rsidR="006B436F" w:rsidRPr="00B61300" w:rsidRDefault="006B436F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закулисья вернулся ты.</w:t>
      </w:r>
    </w:p>
    <w:p w:rsidR="006B436F" w:rsidRPr="00D744E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5DBE">
        <w:rPr>
          <w:rFonts w:ascii="Arial" w:hAnsi="Arial" w:cs="Arial"/>
          <w:b/>
          <w:bCs/>
          <w:sz w:val="28"/>
          <w:szCs w:val="28"/>
        </w:rPr>
        <w:t>Охота на охотника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65DBE">
        <w:rPr>
          <w:rFonts w:ascii="Arial" w:hAnsi="Arial" w:cs="Arial"/>
          <w:b/>
          <w:bCs/>
          <w:u w:val="single"/>
          <w:lang w:val="ru-RU"/>
        </w:rPr>
        <w:t>Охота на охотника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Тропа. И следы неизвестного зверя.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Охотник, в такую удачу не веря,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Ружьё приготовил, поправил кинжал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свору охотничью свистом созвал.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Какие-то странные здесь отпечатки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Зверюги огромной. </w:t>
      </w:r>
      <w:r w:rsidRPr="00865DBE">
        <w:rPr>
          <w:rFonts w:ascii="Arial" w:hAnsi="Arial" w:cs="Arial"/>
          <w:sz w:val="22"/>
          <w:szCs w:val="22"/>
        </w:rPr>
        <w:t>Нет пальцев, нет пятки…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«Вперёд, к приключениям! Этот трофей – 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Он будет шедевром в копилке моей».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Зверь прямоходящий… Догоним, пожалуй.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– нет! – не копытный, хоть, видно, не малый!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Собаки работать совсем не хотят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без толку рыщут – вперёд и назад,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Хвостами виляют и радостным лаем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Хозяину в поисках только мешают.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Тропинка по лесу петляет в обход – 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 избушке, в которой охотник живёт.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Дрожит он от страха: неужто… зверюга…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Ждать дома должна дорогая подруга!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Открытая дверь. Ищет милую взгляд.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 рифлёной подошвой сапожки стоят,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Кошмарной  накладкой его удивляя.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- Как! Зверь этот странный?.. Ответь, дорогая! 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- А как заманить тебя, милый, домой?</w:t>
      </w:r>
    </w:p>
    <w:p w:rsidR="006B436F" w:rsidRPr="00865DBE" w:rsidRDefault="006B436F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Попался, охотник! Сегодня ты – мой.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3534A">
        <w:rPr>
          <w:rFonts w:ascii="Arial" w:hAnsi="Arial" w:cs="Arial"/>
          <w:b/>
          <w:bCs/>
          <w:sz w:val="28"/>
          <w:szCs w:val="28"/>
        </w:rPr>
        <w:t>Ещё не вечер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3534A">
        <w:rPr>
          <w:rFonts w:ascii="Arial" w:hAnsi="Arial" w:cs="Arial"/>
          <w:b/>
          <w:bCs/>
          <w:u w:val="single"/>
          <w:lang w:val="ru-RU"/>
        </w:rPr>
        <w:t>Ещё не вечер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Где стынут свежие следы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снег зажжён рудым* закатом,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холодном небе из слюды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Сверкает солнца жгучий атом.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Волчица знает, что уйти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Недалеко дадут собаки.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И, тут без выбора – лети!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А, нет – в смертельной вязни драке!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Язык сияет, словно флаг.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ушах прижатых воет ветер.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в красных отпечатках лап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Свобода капельками светит.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Огромной жизни все равны –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Стечёт к земле одна из капель.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Но для собак припасены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Её клыки, острей чем скальпель.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Вот так и ты оставишь след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обнажишь клыки навстречу.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Пусть будет главной из побед –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Ещё не вечер!</w:t>
      </w:r>
    </w:p>
    <w:p w:rsidR="006B436F" w:rsidRPr="000033F4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B436F" w:rsidRDefault="006B436F" w:rsidP="000033F4">
      <w:pPr>
        <w:rPr>
          <w:rFonts w:ascii="Arial" w:hAnsi="Arial" w:cs="Arial"/>
          <w:i/>
          <w:iCs/>
          <w:sz w:val="22"/>
          <w:szCs w:val="22"/>
        </w:rPr>
      </w:pPr>
      <w:r w:rsidRPr="008D09DF"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  <w:lang w:val="ru-RU"/>
        </w:rPr>
        <w:t>•</w:t>
      </w:r>
      <w:r w:rsidRPr="008D09DF">
        <w:rPr>
          <w:rFonts w:ascii="Arial" w:hAnsi="Arial" w:cs="Arial"/>
          <w:sz w:val="22"/>
          <w:szCs w:val="22"/>
          <w:lang w:val="ru-RU"/>
        </w:rPr>
        <w:t xml:space="preserve">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-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Берега [канала] были залиты багровым пламенем заходящего солнца. От этого освещения </w:t>
      </w:r>
    </w:p>
    <w:p w:rsidR="006B436F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 w:rsidRPr="008D09DF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красная глина отливала рудым, тусклым сиянием.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Паустовский, Рождение моря. || Рыжий. </w:t>
      </w:r>
    </w:p>
    <w:p w:rsidR="006B436F" w:rsidRDefault="006B436F" w:rsidP="000033F4">
      <w:pPr>
        <w:rPr>
          <w:rFonts w:ascii="Arial" w:hAnsi="Arial" w:cs="Arial"/>
          <w:i/>
          <w:iCs/>
          <w:sz w:val="22"/>
          <w:szCs w:val="22"/>
        </w:rPr>
      </w:pPr>
      <w:r w:rsidRPr="008D09DF">
        <w:rPr>
          <w:rFonts w:ascii="Arial" w:hAnsi="Arial" w:cs="Arial"/>
          <w:i/>
          <w:iCs/>
          <w:sz w:val="22"/>
          <w:szCs w:val="22"/>
          <w:lang w:val="ru-RU"/>
        </w:rPr>
        <w:t xml:space="preserve"> 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Конопатая, в рудых волосах, жесткая рука его, засученная по локоть, часто мелькала в воротах </w:t>
      </w:r>
    </w:p>
    <w:p w:rsidR="006B436F" w:rsidRPr="00BE6785" w:rsidRDefault="006B436F" w:rsidP="000033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>конюшни.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 Бунин, Хороших кровей.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C12CD">
        <w:rPr>
          <w:rFonts w:ascii="Arial" w:hAnsi="Arial" w:cs="Arial"/>
          <w:b/>
          <w:bCs/>
          <w:sz w:val="28"/>
          <w:szCs w:val="28"/>
        </w:rPr>
        <w:t>Тузик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C12CD">
        <w:rPr>
          <w:rFonts w:ascii="Arial" w:hAnsi="Arial" w:cs="Arial"/>
          <w:b/>
          <w:bCs/>
          <w:u w:val="single"/>
          <w:lang w:val="ru-RU"/>
        </w:rPr>
        <w:t>Тузик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Очнись, приятель! Прочь из горла накипь!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Выискивать следы шальной собаки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негоже. Злобу дикую откинь.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Был с малых лет ворюгой этот рыжий: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мосол завидный умыкнёт бесстыже,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после брешет, вынося мозги.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Оставь чужую грелку, не свирепствуй,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ведь сам его пристроил по соседству,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узнав, что он изгой и босота.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Тебе солгали, что добро взаимно,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то невозвратность в нём, то беспричинность,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уйдёт в песок и явится за так.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помнишь, над тобою, злобно щерясь,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навис вожак огромной своры. Челюсть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смыкалась. Но, от страха весь дрожа,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залаял пёс неведомый, безродный,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и отвлекал, пока ты к подворотне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 всех парах без памяти бежал.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Собраться в стаю – и добро всевластно?</w:t>
      </w:r>
    </w:p>
    <w:p w:rsidR="006B436F" w:rsidRPr="007C12CD" w:rsidRDefault="006B436F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Прости, но больно помыслы клыкасты.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C6D35">
        <w:rPr>
          <w:rFonts w:ascii="Arial" w:hAnsi="Arial" w:cs="Arial"/>
          <w:b/>
          <w:bCs/>
          <w:sz w:val="28"/>
          <w:szCs w:val="28"/>
        </w:rPr>
        <w:t>Август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C6D35">
        <w:rPr>
          <w:rFonts w:ascii="Arial" w:hAnsi="Arial" w:cs="Arial"/>
          <w:b/>
          <w:bCs/>
          <w:u w:val="single"/>
          <w:lang w:val="ru-RU"/>
        </w:rPr>
        <w:t>Август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жалобно воют собаки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на питер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на луну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фарами наезжая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ищут следы из стали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этой шутейной драке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только луну одну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в белую ночь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расстреляли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но не попали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мимо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серое молоко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пули пробили дыры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дыры пробьются звёзды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небо манерным мимом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вздрогнет сожмется в ком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станет огромной тучей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скорчится рухнет оземь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разревется ливнем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</w:p>
    <w:p w:rsidR="006B436F" w:rsidRPr="008C6D3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если прощать легко </w:t>
      </w:r>
    </w:p>
    <w:p w:rsidR="006B436F" w:rsidRPr="008C6D35" w:rsidRDefault="006B436F" w:rsidP="008C6D35">
      <w:pPr>
        <w:rPr>
          <w:rFonts w:ascii="Arial" w:hAnsi="Arial" w:cs="Arial"/>
          <w:sz w:val="22"/>
          <w:szCs w:val="22"/>
        </w:rPr>
      </w:pPr>
      <w:r w:rsidRPr="008C6D35">
        <w:rPr>
          <w:rFonts w:ascii="Arial" w:hAnsi="Arial" w:cs="Arial"/>
          <w:sz w:val="22"/>
          <w:szCs w:val="22"/>
        </w:rPr>
        <w:t xml:space="preserve">то умирать не страшно </w:t>
      </w:r>
    </w:p>
    <w:p w:rsidR="006B436F" w:rsidRPr="00BE6785" w:rsidRDefault="006B436F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</w:rPr>
        <w:t>скоро багрянет осень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71B48">
        <w:rPr>
          <w:rFonts w:ascii="Arial" w:hAnsi="Arial" w:cs="Arial"/>
          <w:b/>
          <w:bCs/>
          <w:sz w:val="28"/>
          <w:szCs w:val="28"/>
        </w:rPr>
        <w:t>Душа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71B48">
        <w:rPr>
          <w:rFonts w:ascii="Arial" w:hAnsi="Arial" w:cs="Arial"/>
          <w:b/>
          <w:bCs/>
          <w:u w:val="single"/>
          <w:lang w:val="ru-RU"/>
        </w:rPr>
        <w:t>Душа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души огромной,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может быть, надутой дымом,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уютной, словно дом,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целый день грустил упорно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решил своей любимой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отплатить за зло добром.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К ней вчера пришёл не поздно,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 шаг не очень трезвый,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 помадные следы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беспардонно был на воздух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выгнан с помощью железной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«от тефаль» сковороды.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нагладил брюки,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заучил стишок с открытки,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надушился, как милорд,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прикупил букетик в будке,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взял в «Пятёрочке» со скидкой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шампанское, и торт.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зазноба не открыла,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подавала жизни знаки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громко веником шурша.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стоял бескрылый,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</w:rPr>
      </w:pPr>
      <w:r w:rsidRPr="00E71B48">
        <w:rPr>
          <w:rFonts w:ascii="Arial" w:hAnsi="Arial" w:cs="Arial"/>
          <w:sz w:val="22"/>
          <w:szCs w:val="22"/>
        </w:rPr>
        <w:t>хуже брошенной собаки.</w:t>
      </w:r>
    </w:p>
    <w:p w:rsidR="006B436F" w:rsidRPr="00E71B48" w:rsidRDefault="006B436F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Эх, не сдулась бы душа…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8D09DF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D09DF">
        <w:rPr>
          <w:rFonts w:ascii="Arial" w:hAnsi="Arial" w:cs="Arial"/>
          <w:b/>
          <w:bCs/>
          <w:sz w:val="28"/>
          <w:szCs w:val="28"/>
          <w:lang w:val="ru-RU"/>
        </w:rPr>
        <w:t>Следы («Собаки превращаются в следы...»)</w:t>
      </w:r>
    </w:p>
    <w:p w:rsidR="006B436F" w:rsidRPr="00231A5A" w:rsidRDefault="006B436F" w:rsidP="00231A5A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6B436F" w:rsidRPr="00231A5A" w:rsidRDefault="006B436F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672A9">
        <w:rPr>
          <w:rFonts w:ascii="Arial" w:hAnsi="Arial" w:cs="Arial"/>
          <w:b/>
          <w:bCs/>
          <w:u w:val="single"/>
          <w:lang w:val="ru-RU"/>
        </w:rPr>
        <w:t>Следы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Собаки превращаются в следы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 тающем снегу, на липкой глине...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Ушёл мой Ангел в райские сады,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я стою, шепчу, как мантру, имя…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Оно скулит беспомощно внутри,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царапает огромной белой лапой –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отметины в душе и на двери,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в круг сансары верится,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слабо…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Нам в этой жизни выпал краткий миг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мохнатого ласкающего лета,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мы не догадались, а могли б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 лихвою отгулять табун рассветов,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набегаться по шелковой траве,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наплаваться с лягушками в заливе…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 светлого, увы, недолгий век -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 нём воспоминаний добрых мили.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Отматываю ленту летних дней,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кадры размываются слезами.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О, сколько же хорошего на ней,</w:t>
      </w:r>
    </w:p>
    <w:p w:rsidR="006B436F" w:rsidRPr="006341F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усыпанной собачьими</w:t>
      </w:r>
    </w:p>
    <w:p w:rsidR="006B436F" w:rsidRPr="00BE6785" w:rsidRDefault="006B436F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следами…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2111A7">
        <w:rPr>
          <w:rFonts w:ascii="Arial" w:hAnsi="Arial" w:cs="Arial"/>
          <w:b/>
          <w:bCs/>
          <w:sz w:val="28"/>
          <w:szCs w:val="28"/>
        </w:rPr>
        <w:t>Память снов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2111A7">
        <w:rPr>
          <w:rFonts w:ascii="Arial" w:hAnsi="Arial" w:cs="Arial"/>
          <w:b/>
          <w:bCs/>
          <w:u w:val="single"/>
          <w:lang w:val="ru-RU"/>
        </w:rPr>
        <w:t>Память снов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Ищу следы своих воспоминаний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На разных полюсах несхожих снов: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слышен плач воды лазурной ранью,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взмах ресниц, и крики спящих сов;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свет течёт в ладони с гроздьев ягод,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Война исчезла, безмятежен мир.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Мне часто снится домик за оградой,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Калитка в сад, за речкою пустырь,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Беззлобные соседские собаки.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юности бесценные друзья…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Там ссор не доводили мы до драки,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только в играх правили князья.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Страна была спокойной и огромной,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Но стали шаг за шагом разделять.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История, невольно или вольно, —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Внезапно повернула время вспять.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развелось князьков и феодалов…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Компост хорош, растут как на дрожжах.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Не всякий отхватил заводы даром,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Кто понаглей, тот в стае и вожак.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...Сотру следы своих воспоминаний,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Пусть не богат, но веры не лишён.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Жить прошлым невозможно постоянно.</w:t>
      </w:r>
    </w:p>
    <w:p w:rsidR="006B436F" w:rsidRPr="00A3514A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Вздохнув, скажу:</w:t>
      </w:r>
    </w:p>
    <w:p w:rsidR="006B436F" w:rsidRPr="00BE6785" w:rsidRDefault="006B436F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— Всё будет хорошо.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514B40">
        <w:rPr>
          <w:rFonts w:ascii="Arial" w:hAnsi="Arial" w:cs="Arial"/>
          <w:b/>
          <w:bCs/>
          <w:sz w:val="28"/>
          <w:szCs w:val="28"/>
        </w:rPr>
        <w:t>Страшное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14B40">
        <w:rPr>
          <w:rFonts w:ascii="Arial" w:hAnsi="Arial" w:cs="Arial"/>
          <w:b/>
          <w:bCs/>
          <w:u w:val="single"/>
          <w:lang w:val="ru-RU"/>
        </w:rPr>
        <w:t>Страшное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Без ожидаемой беды легка кручина.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Неоднозначно все следы ведут в трясину.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Проблему в зелени болот не видно глазу,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в то, что к нам она придёт, мы верим сразу.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огромной пасти бытия так мало детства.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От тех забот, что предстоят, уже не деться.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Не всё, упавшее с небес, зовётся манной... 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одной команде Бог и бес? Кого обманут?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Летит придуманная жизнь на наши плечи.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Поймав, попробуй удержи – твой путь намечен.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Войдёт без спроса, без письма, как будто в гости,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И разрешения у нас судьба не спросит.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Лишь капля крови упадет – и ход записан,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Сегодня – «нечет», завтра – «чёт», а выход – близко?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Нам открывают путь любой, но все во мраке…</w:t>
      </w:r>
    </w:p>
    <w:p w:rsidR="006B436F" w:rsidRPr="00514B40" w:rsidRDefault="006B436F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как же страшно слышать вой своей собаки…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577AF">
        <w:rPr>
          <w:rFonts w:ascii="Arial" w:hAnsi="Arial" w:cs="Arial"/>
          <w:b/>
          <w:bCs/>
          <w:sz w:val="28"/>
          <w:szCs w:val="28"/>
        </w:rPr>
        <w:t>Демобилизация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9577AF">
        <w:rPr>
          <w:rFonts w:ascii="Arial" w:hAnsi="Arial" w:cs="Arial"/>
          <w:b/>
          <w:bCs/>
          <w:u w:val="single"/>
          <w:lang w:val="ru-RU"/>
        </w:rPr>
        <w:t>Демобилизация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Мой горячечный год – грозовой перевал,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отвоёванный кровью и потом.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Хирургический корпус меня пожевал,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отпустил на свободу.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гуляю теперь у солёной воды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в себе открывая скитальца,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 траве оставляю босые следы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песок пропускаю сквозь пальцы.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ловлю утонувшее солнце в садок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треску для соседской собаки.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Мне кукушка продлила обещанный срок –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я верю в пернатые враки.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Исцеляющий воздух похож на люголь,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он загаром ложится на кожу.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почти забываю бессонную боль,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она меня, видимо, тоже.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Но под пристальным взглядом огромной луны,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под напором густеющей ночи,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начинает во мне что-то страшное ныть –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с каждым часом всё громче и громче.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хватая припрятанный скальпель и йод,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пронзаю кричащую жалость,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по кускам вырезаю её,</w:t>
      </w:r>
    </w:p>
    <w:p w:rsidR="006B436F" w:rsidRPr="009577AF" w:rsidRDefault="006B436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чтоб под рёбрами больше не жалась.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152F9B">
        <w:rPr>
          <w:rFonts w:ascii="Arial" w:hAnsi="Arial" w:cs="Arial"/>
          <w:b/>
          <w:bCs/>
          <w:sz w:val="28"/>
          <w:szCs w:val="28"/>
        </w:rPr>
        <w:t>Бессобачья жизнь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2F9B">
        <w:rPr>
          <w:rFonts w:ascii="Arial" w:hAnsi="Arial" w:cs="Arial"/>
          <w:b/>
          <w:bCs/>
          <w:u w:val="single"/>
          <w:lang w:val="ru-RU"/>
        </w:rPr>
        <w:t>Бессобачья жизнь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хренова.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Трутся а памяти следы: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был врединой огромной,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я - немного молодым.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носил носки и тапки,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тявкал громко по ночам,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сторож, блин, в коротких лапках,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глаз медовая печаль.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А теперь совсем иначе,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все уже не так, как встарь.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Спит в углу, по полкам скачет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у меня иная тварь.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Грациозна и  надменна,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те же уши-лапы-хвост,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тоже необыкновенно,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но не так, чтобы до слез.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Нет, увы, не до мурашек,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хоть и мило вместе с тем.</w:t>
      </w:r>
    </w:p>
    <w:p w:rsidR="006B436F" w:rsidRPr="005C7630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не та-шна</w:t>
      </w:r>
    </w:p>
    <w:p w:rsidR="006B436F" w:rsidRPr="00152F9B" w:rsidRDefault="006B436F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 кошкой – та, но не совсем.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0C664A">
        <w:rPr>
          <w:rFonts w:ascii="Arial" w:hAnsi="Arial" w:cs="Arial"/>
          <w:b/>
          <w:bCs/>
          <w:sz w:val="28"/>
          <w:szCs w:val="28"/>
        </w:rPr>
        <w:t>Звёздные щенки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C664A">
        <w:rPr>
          <w:rFonts w:ascii="Arial" w:hAnsi="Arial" w:cs="Arial"/>
          <w:b/>
          <w:bCs/>
          <w:u w:val="single"/>
          <w:lang w:val="ru-RU"/>
        </w:rPr>
        <w:t>Звёздные щенки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0C664A" w:rsidRDefault="006B436F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Показался ей месяц над хатой</w:t>
      </w:r>
    </w:p>
    <w:p w:rsidR="006B436F" w:rsidRPr="000C664A" w:rsidRDefault="006B436F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Одним из её щенков.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</w:t>
      </w:r>
      <w:r w:rsidRPr="000C664A">
        <w:rPr>
          <w:rFonts w:ascii="Arial" w:hAnsi="Arial" w:cs="Arial"/>
          <w:i/>
          <w:iCs/>
          <w:sz w:val="22"/>
          <w:szCs w:val="22"/>
          <w:lang w:val="ru-RU"/>
        </w:rPr>
        <w:t>С. Есенин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Уходит к горизонту лёгкий дым,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В домах уже давно закрыты ставни.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На небе звёзды, словно бы следы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Забывшей о земле собачьей стаи.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их помнит: младший был смешон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Манерой походить во всём на брата.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тот-кто-кормит, сунув их в мешок,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Отнёс туда, откуда нет возврата.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Был душным и томительным тот день,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Сулил грозу далёкий голос грома.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Сперва она искала их везде.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Беда была чудовищно огромной,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Такой, что и не сдюжишь. Дотемна,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Обнюхав каждый угол раз по двадцать,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звала детей по именам,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только не могла никак дозваться.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Потом смирилась. Бросила искать.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Пусть время раны медленно врачует,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Ночами часто мучает тоска: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Собаки тоже слепо верят в чудо,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Что где-то, где просторы широки,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Где тучами небесный свод залатан,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</w:rPr>
      </w:pPr>
      <w:r w:rsidRPr="000C664A">
        <w:rPr>
          <w:rFonts w:ascii="Arial" w:hAnsi="Arial" w:cs="Arial"/>
          <w:sz w:val="22"/>
          <w:szCs w:val="22"/>
        </w:rPr>
        <w:t>Бегут, бегут пушистые щенки,</w:t>
      </w:r>
    </w:p>
    <w:p w:rsidR="006B436F" w:rsidRPr="000C664A" w:rsidRDefault="006B436F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И Млечный Путь ложится им под лапы.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215F">
        <w:rPr>
          <w:rFonts w:ascii="Arial" w:hAnsi="Arial" w:cs="Arial"/>
          <w:b/>
          <w:bCs/>
          <w:sz w:val="28"/>
          <w:szCs w:val="28"/>
        </w:rPr>
        <w:t>Чужие дали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215F">
        <w:rPr>
          <w:rFonts w:ascii="Arial" w:hAnsi="Arial" w:cs="Arial"/>
          <w:b/>
          <w:bCs/>
          <w:u w:val="single"/>
          <w:lang w:val="ru-RU"/>
        </w:rPr>
        <w:t>Чужие дали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Собаки, лая, с цепей срывались.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Сирены выли.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Следы терялись в бескрайней дали.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Дорожной пылью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скрипели зубы, хрипело горло.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глазах темнело.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Казенной кирзой всю поступь стёрло.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Горело тело.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Но мы бежали что было силы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от лютой смерти,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одной на всех ледяной могилы,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безвестной детям,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что отреклись от врагов народа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имя жизни.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…Мы безымянны теперь, безродны.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Мы вне отчизны.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Доносит эхо расстрелы неба,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а мать-старушка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то небо молит – от пуль свирепых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укрыть макушку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сыночка, сосланного из дома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чужие дали,</w:t>
      </w:r>
    </w:p>
    <w:p w:rsidR="006B436F" w:rsidRPr="00A3215F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благо нашей страны огромной</w:t>
      </w:r>
    </w:p>
    <w:p w:rsidR="006B436F" w:rsidRPr="00BE6785" w:rsidRDefault="006B436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</w:rPr>
        <w:t>копать каналы.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A198B">
        <w:rPr>
          <w:rFonts w:ascii="Arial" w:hAnsi="Arial" w:cs="Arial"/>
          <w:b/>
          <w:bCs/>
          <w:sz w:val="28"/>
          <w:szCs w:val="28"/>
        </w:rPr>
        <w:t>Сделка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A198B">
        <w:rPr>
          <w:rFonts w:ascii="Arial" w:hAnsi="Arial" w:cs="Arial"/>
          <w:b/>
          <w:bCs/>
          <w:u w:val="single"/>
          <w:lang w:val="ru-RU"/>
        </w:rPr>
        <w:t>Сделка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Нависла полночь, и оживает густая темень.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Голодный ужас ползёт по коже, кусает темя.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окно угрюмо уткнулась туча мордахой пёсьей.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створки рамы открыв бесшумно, проникла гостья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в мою квартиру. За стол присела. </w:t>
      </w:r>
      <w:r w:rsidRPr="00EA198B">
        <w:rPr>
          <w:rFonts w:ascii="Arial" w:hAnsi="Arial" w:cs="Arial"/>
          <w:sz w:val="22"/>
          <w:szCs w:val="22"/>
        </w:rPr>
        <w:t>Теперь нас двое.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«Ты кто?» – шепчу ей. Она лукавит: «Подумай, кто я?»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 ней по моде костюм в облипку из шерсти серой.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Прищёлкнув пальцем, зажгла светильник. Запахло серой.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Метнула взглядом в меня бесстыжим, шальным, раскосым,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в медных прядях её вовсю разыгралась осень.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смотрит, словно охотник хитрый на дичь в ловушке,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убеждает: «Спасти готова в обмен на душу.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Ты одинока, немолода, обижает всякий,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твоих глазах безысходность старой цепной собаки,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бескорыстная доброта вызывает жалость», –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слова, насмешкой слетая с губ, беспощадно жалят.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часах кукушка заголосила огромной выпью,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но гостья вкрадчиво продолжает: «За сделку выпьем?»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Оторопев, я взяла бокал, отпила немного,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как вдруг на землю потёк рассвет по ладони Бога…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…Проснулась в полдень свежа, бодра, без тоски-печали.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 сновидений и глупых страхов следы пропали.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бросив в зеркало взгляд бесстыжий, шальной, раскосый,</w:t>
      </w:r>
    </w:p>
    <w:p w:rsidR="006B436F" w:rsidRPr="00EA198B" w:rsidRDefault="006B436F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я вижу: в прядях моих вовсю разыгралась осень…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07F49">
        <w:rPr>
          <w:rFonts w:ascii="Arial" w:hAnsi="Arial" w:cs="Arial"/>
          <w:b/>
          <w:bCs/>
          <w:sz w:val="28"/>
          <w:szCs w:val="28"/>
        </w:rPr>
        <w:t>Тургеневская осень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07F49">
        <w:rPr>
          <w:rFonts w:ascii="Arial" w:hAnsi="Arial" w:cs="Arial"/>
          <w:b/>
          <w:bCs/>
          <w:u w:val="single"/>
          <w:lang w:val="ru-RU"/>
        </w:rPr>
        <w:t>Тургеневская осень</w:t>
      </w: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тёмных затонах - следы от минувшего лета: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травы увядшие, редкие яркие листья.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Долго и чётко звучащий охотничий выстрел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 пересилит дыхание лёгкого ветра.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Осень явилась - пугающе тихой, огромной,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разом стряхнувшей одежды нарядного леса.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К пойме бессолнечной никнет тумана завеса.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Голос вороний блуждает рябиновой кроной.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Мокнут овраги, угрюмо молчат буераки.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Даром, что голым, озябшим лесам не до смеха -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злым пересмешником дразнится дальнее эхо,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громко приветствуя лай ошалелой собаки.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Всё здесь по-новому, дико, темно, незнакомо.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Прежние тропы покрыты ненастною прелью.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Радостный мир затворяется в зимнюю келью,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жаркий очаг - сердцевина остывшего дома.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памяти путника - вечная осени сказка,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жаркая вера в возможность весной возродиться.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Самое тесное осени с сердцем единство 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нежно и трепетно, как материнская ласка.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Сердцу не верится, будто мертво, обречённо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Солнца медяк обнищавшей равниной подброшен.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Воспоминания - те же, опавшие в прошлом,</w:t>
      </w:r>
    </w:p>
    <w:p w:rsidR="006B436F" w:rsidRPr="00307F49" w:rsidRDefault="006B436F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яркие листья на дне антрацитово-чёрном.</w:t>
      </w:r>
    </w:p>
    <w:p w:rsidR="006B436F" w:rsidRPr="00D744E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>
        <w:rPr>
          <w:rFonts w:ascii="Arial" w:hAnsi="Arial" w:cs="Arial"/>
          <w:b/>
          <w:bCs/>
          <w:sz w:val="28"/>
          <w:szCs w:val="28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ED6B28">
        <w:rPr>
          <w:rFonts w:ascii="Arial" w:hAnsi="Arial" w:cs="Arial"/>
          <w:b/>
          <w:bCs/>
          <w:sz w:val="28"/>
          <w:szCs w:val="28"/>
        </w:rPr>
        <w:t>Врачующий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D6B28">
        <w:rPr>
          <w:rFonts w:ascii="Arial" w:hAnsi="Arial" w:cs="Arial"/>
          <w:b/>
          <w:bCs/>
          <w:u w:val="single"/>
          <w:lang w:val="ru-RU"/>
        </w:rPr>
        <w:t>Врачующий</w:t>
      </w: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закат, как старый снимок, чёрно-бел,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солнце, словно в саркофаг, ложится в крыши,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кривой, поддатенький,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 окурком на губе,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мой загулявший чёрт идёт, небрит-нестрижен.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любит первый снег, его прозрачный взмах,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бессильный занести следы моих метаний,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ждёт моей тоски, огромной, как зима –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кусок души ему оплатой станет.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Опять меня спасёт довольный сделкой бес,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хоть нет дурней врача – болтлив, циничен, боек,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неподъёмный крест – мою любовь к тебе,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умеет заменить давно привычной болью.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Потом, смеясь, уйдёт к истасканным дружкам –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ловить на передоз и невезенье в драке.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Ему до слёз скучна осенняя тоска,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графический закат и солнце в саркофаге –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ценит простоту желаний и вино.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он мне обещал.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этот миг всё ближе...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в последний раз мой чёрт придёт за мной,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собаки будут выть</w:t>
      </w:r>
    </w:p>
    <w:p w:rsidR="006B436F" w:rsidRPr="00ED6B28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всю ночь – </w:t>
      </w:r>
    </w:p>
    <w:p w:rsidR="006B436F" w:rsidRPr="00BE6785" w:rsidRDefault="006B436F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</w:rPr>
        <w:t>и ты услышишь.</w:t>
      </w:r>
    </w:p>
    <w:p w:rsidR="006B436F" w:rsidRPr="00D744E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>
        <w:rPr>
          <w:rFonts w:ascii="Arial" w:hAnsi="Arial" w:cs="Arial"/>
          <w:b/>
          <w:bCs/>
          <w:sz w:val="28"/>
          <w:szCs w:val="28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C51366">
        <w:rPr>
          <w:rFonts w:ascii="Arial" w:hAnsi="Arial" w:cs="Arial"/>
          <w:b/>
          <w:bCs/>
          <w:sz w:val="28"/>
          <w:szCs w:val="28"/>
        </w:rPr>
        <w:t>Не уезжай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51366">
        <w:rPr>
          <w:rFonts w:ascii="Arial" w:hAnsi="Arial" w:cs="Arial"/>
          <w:b/>
          <w:bCs/>
          <w:u w:val="single"/>
          <w:lang w:val="ru-RU"/>
        </w:rPr>
        <w:t>Не уезжай</w:t>
      </w: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Зачем, оставив дом и всех, кто в нём,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Лететь в туман мечтается бродяге?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Совсем не дружелюбен Альбион.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Встречают хляби, кошки да собаки,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А ветер так мотает самолёт,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Что он садится со второй попытки.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 всей Европе беспробудно льёт.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Ну как, скиталец – побоку убытки?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Вот принесёт нелёгкая в Париж,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Обмоченный заоблачной коровой,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Под Эйфелевой башней постоишь,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Разлаписто-трёхсот-с лихвой-метровой,   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думаешь, останутся следы?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Затопчутся тотчас толпой огромной.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Она, чужой не чувствуя беды,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Смакует дождь бездумно и бездомно.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Сбежишь в Афины в поисках тепла,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там, среди беспечного разгулья,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Поймёшь, насколько я права была,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Когда на спину хлынут ножки стульев.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В тексте присутствуют аллюзии на английскую, </w:t>
      </w:r>
    </w:p>
    <w:p w:rsidR="006B436F" w:rsidRPr="00C51366" w:rsidRDefault="006B436F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французскую и греческую идиомы о проливном дожде.</w:t>
      </w:r>
    </w:p>
    <w:p w:rsidR="006B436F" w:rsidRPr="00D744E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 w:rsidP="00A05F19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426C3">
        <w:rPr>
          <w:rFonts w:ascii="Arial" w:hAnsi="Arial" w:cs="Arial"/>
          <w:b/>
          <w:bCs/>
          <w:sz w:val="28"/>
          <w:szCs w:val="28"/>
        </w:rPr>
        <w:t>Письмо брату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426C3">
        <w:rPr>
          <w:rFonts w:ascii="Arial" w:hAnsi="Arial" w:cs="Arial"/>
          <w:b/>
          <w:bCs/>
          <w:u w:val="single"/>
          <w:lang w:val="ru-RU"/>
        </w:rPr>
        <w:t>Письмо брату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Оставь следы в песке или снегу,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До нового дождя, волны, апреля...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я опять, в письме, увы, солгу,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яблоки в саду почти созрели,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дом – большой, и места хватит всем,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Как хорошо дышать в лесу осеннем –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Собаке, человеку и лисе.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помнишь, как шумят-кричат олени?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помнишь?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Мёрзнет солнце в глубине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Огромной тучи. А листва – медова.</w:t>
      </w:r>
    </w:p>
    <w:p w:rsidR="006B436F" w:rsidRPr="00F426C3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Сентябрь. И лес. Вот только больше нет</w:t>
      </w:r>
    </w:p>
    <w:p w:rsidR="006B436F" w:rsidRPr="00BE6785" w:rsidRDefault="006B436F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Собаки здесь. И сада нет. </w:t>
      </w:r>
      <w:r w:rsidRPr="00F426C3">
        <w:rPr>
          <w:rFonts w:ascii="Arial" w:hAnsi="Arial" w:cs="Arial"/>
          <w:sz w:val="22"/>
          <w:szCs w:val="22"/>
        </w:rPr>
        <w:t>И – дома.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5545BB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6B436F" w:rsidRDefault="006B436F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Заданные слова «это», «следы», «собаки» (без двух других: «были», «огромной») </w:t>
      </w:r>
    </w:p>
    <w:p w:rsidR="006B436F" w:rsidRPr="00760C75" w:rsidRDefault="006B436F" w:rsidP="00A05F1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13796">
        <w:rPr>
          <w:rFonts w:ascii="Arial" w:hAnsi="Arial" w:cs="Arial"/>
          <w:b/>
          <w:bCs/>
          <w:sz w:val="28"/>
          <w:szCs w:val="28"/>
        </w:rPr>
        <w:t>Плоды баобаба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3796">
        <w:rPr>
          <w:rFonts w:ascii="Arial" w:hAnsi="Arial" w:cs="Arial"/>
          <w:b/>
          <w:bCs/>
          <w:u w:val="single"/>
          <w:lang w:val="ru-RU"/>
        </w:rPr>
        <w:t>Плоды баобаба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...Толкнул? Не сезон для хороших манер: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Найти, успеть бы, достать бы.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Кому-то веселье, а мне, например,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Кошмар - у дочери свадьба.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С грехом пополам пережил юбилей,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Но свадьба - это же мраки!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Должны непременно стоять на столе: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Икра летучей собаки,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Плоды баобаба, морские грибы,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Дивитесь, гости, глядите!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Добудь, хоть убейся, не можешь добыть -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Роди, ведь ты же родитель...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Цветы, тамада, лимузин молодым,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Роскошный свадебный ужин,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 чтобы оставила зависть следы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Навечно в душах подружек.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Подруги дочурки, подруги жены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Пускать ехидные сплетни </w:t>
      </w:r>
    </w:p>
    <w:p w:rsidR="006B436F" w:rsidRPr="00313796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О скупости нашей семьи не должны... </w:t>
      </w:r>
    </w:p>
    <w:p w:rsidR="006B436F" w:rsidRPr="00BE6785" w:rsidRDefault="006B436F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</w:rPr>
        <w:t>Развод гораздо бюджетней.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Default="006B436F">
      <w:pPr>
        <w:pStyle w:val="1"/>
        <w:rPr>
          <w:rFonts w:ascii="Arial" w:hAnsi="Arial" w:cs="Arial"/>
        </w:rPr>
      </w:pPr>
    </w:p>
    <w:p w:rsidR="006B436F" w:rsidRPr="0048686B" w:rsidRDefault="006B436F">
      <w:pPr>
        <w:pStyle w:val="1"/>
        <w:rPr>
          <w:rFonts w:ascii="Arial" w:hAnsi="Arial" w:cs="Arial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664C47">
        <w:rPr>
          <w:rFonts w:ascii="Arial" w:hAnsi="Arial" w:cs="Arial"/>
          <w:b/>
          <w:bCs/>
          <w:sz w:val="28"/>
          <w:szCs w:val="28"/>
        </w:rPr>
        <w:t>В пустыне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64C47">
        <w:rPr>
          <w:rFonts w:ascii="Arial" w:hAnsi="Arial" w:cs="Arial"/>
          <w:b/>
          <w:bCs/>
          <w:u w:val="single"/>
          <w:lang w:val="ru-RU"/>
        </w:rPr>
        <w:t>В пустыне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Дожди запоздали. Марит. Жарища.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Запряталась тень в песок и скулила.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Аравия – это пытка для хилых.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От ноши и зноя в трещинах жилы.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Богатство и роскошь – в дом нуворишей,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 живы пока что милостью высшей.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Мы ждали дождя, как манны небесной,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Оазис-мираж показывал дулю.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Самум отвергал отсрочку и жулил,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Пыхтя, отливал в песочнице пули.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Следы заметал дыханием скрестным,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Начинку найдя песочному тесту.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Животные, вьюки, смертные духи –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Рабы каравана сгрудились в кучу.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Гремучая смесь кишела тьма-тьмущей,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Кровавое море* ветром певучим –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Распухшая точка** билась в потугах,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Пугая, рыча. Злопастая сука.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…Истошная тишь. А новая дюна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Давила, сжимая грудь нестерпимо.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Собаки сбежали – сделки рушимы. 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Обрушился дождь. Конец авантюре.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 «Море крови» – так местные жители называли пыльные бури в местностях с песком красного цвета.</w:t>
      </w:r>
    </w:p>
    <w:p w:rsidR="006B436F" w:rsidRPr="00664C47" w:rsidRDefault="006B436F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** Черная точка, появляющаяся на горизонте, за несколько часов превращается в самум.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914A8">
        <w:rPr>
          <w:rFonts w:ascii="Arial" w:hAnsi="Arial" w:cs="Arial"/>
          <w:b/>
          <w:bCs/>
          <w:sz w:val="28"/>
          <w:szCs w:val="28"/>
        </w:rPr>
        <w:t>Не скоро - после листопадов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914A8">
        <w:rPr>
          <w:rFonts w:ascii="Arial" w:hAnsi="Arial" w:cs="Arial"/>
          <w:b/>
          <w:bCs/>
          <w:u w:val="single"/>
          <w:lang w:val="ru-RU"/>
        </w:rPr>
        <w:t>Не скоро - после листопадов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 чудно'й собаки  –  уши-полотенца  –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Смахивают с листьев пасмурную грусть,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По носам прохожих скачет инфлюэнца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Ловкими прыжками, будто кенгуру,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Лужи стали глубже, долгим пируэтом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На цветных пуантах закружилась даль -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Это лето в спешке рухнуло кометой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И с шипеньем гаснет в мокрых проводах.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Ржавая собака затерялась в листьях,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Но глазищи умным взглядом выдают.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Ветер носит письма, читанные высью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 листопадной спешке сорванных минут.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Ты придёшь не скоро - после листопадов -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Зимний холод стянет луж следы бронёй,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А собачьи уши будут жутко рады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Вместе с громким лаем прыгать озорно.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То, что будет после - скроет тихий вечер,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Опускаясь шалью мягкой тишины.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Уши-полотенца и глазищ сердечность</w:t>
      </w:r>
    </w:p>
    <w:p w:rsidR="006B436F" w:rsidRPr="007914A8" w:rsidRDefault="006B436F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Слижет сонный коврик до забот иных.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0867B3">
        <w:rPr>
          <w:rFonts w:ascii="Arial" w:hAnsi="Arial" w:cs="Arial"/>
          <w:b/>
          <w:bCs/>
          <w:sz w:val="28"/>
          <w:szCs w:val="28"/>
        </w:rPr>
        <w:t>Жизнь собирать по пазлам...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867B3">
        <w:rPr>
          <w:rFonts w:ascii="Arial" w:hAnsi="Arial" w:cs="Arial"/>
          <w:b/>
          <w:bCs/>
          <w:u w:val="single"/>
          <w:lang w:val="ru-RU"/>
        </w:rPr>
        <w:t>Жизнь собирать по пазлам...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Знаешь, безумство это –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жизнь собирать по пазлам.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Контуры тьмы и света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не различает разум.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счастье влюбленных хрупко,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бьётся дождями в окна.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вспомнишь и сердце вздрогнет.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Преданный взгляд собаки.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Руку протянешь, носом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жарко в нее надышит...</w:t>
      </w:r>
    </w:p>
    <w:p w:rsidR="006B436F" w:rsidRPr="000867B3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Словно беду уносит</w:t>
      </w:r>
    </w:p>
    <w:p w:rsidR="006B436F" w:rsidRPr="00BE6785" w:rsidRDefault="006B436F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</w:rPr>
        <w:t>посланный кто-то свыше.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1D45A7">
        <w:rPr>
          <w:rFonts w:ascii="Arial" w:hAnsi="Arial" w:cs="Arial"/>
          <w:b/>
          <w:bCs/>
          <w:sz w:val="28"/>
          <w:szCs w:val="28"/>
        </w:rPr>
        <w:t>Ярлык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D45A7">
        <w:rPr>
          <w:rFonts w:ascii="Arial" w:hAnsi="Arial" w:cs="Arial"/>
          <w:b/>
          <w:bCs/>
          <w:u w:val="single"/>
          <w:lang w:val="ru-RU"/>
        </w:rPr>
        <w:t>Ярлык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Я - ласковый щенок, сын маленькой собаки.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Легко найти предлог, придраться к пустяку.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Поверьте, это — ложь и хейторовы* враки,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что с пола на диван запрыгнуть не могу.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Ночами не скулю. Не рву зубами обувь.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оставляю луж постыдные следы.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 сколько доказать подобное не попробуй,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обидные слова твердят на все лады.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Навесив ни за что ярлык «недособаки»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 древний гордый род, кривят в насмешке рты.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Конечно тяжело, но я не стану плакать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и лаять на котов, визжа до хрипоты.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стану угождать и ввязываться в драки,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пусть думают, что трус, слабак и малышок.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важен экстерьер. Достоинством собаки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считаю то, что ты воспитан хорошо.</w:t>
      </w: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</w:p>
    <w:p w:rsidR="006B436F" w:rsidRPr="001D45A7" w:rsidRDefault="006B436F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*Хейтер – это человек, который испытывает ненависть или неприязнь (как скрытую, так и открытую) к чему-либо или кому-либо.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763BE6">
        <w:rPr>
          <w:rFonts w:ascii="Arial" w:hAnsi="Arial" w:cs="Arial"/>
          <w:b/>
          <w:bCs/>
          <w:sz w:val="28"/>
          <w:szCs w:val="28"/>
        </w:rPr>
        <w:t>Багульник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63BE6">
        <w:rPr>
          <w:rFonts w:ascii="Arial" w:hAnsi="Arial" w:cs="Arial"/>
          <w:b/>
          <w:bCs/>
          <w:u w:val="single"/>
          <w:lang w:val="ru-RU"/>
        </w:rPr>
        <w:t>Багульник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Багульник цветёт. Багульник.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Вот говорят - с лица воду не пить.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Такие смешные эти. Как дети.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Потянулись друг к другу обоюдно.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Она, чтоб его погубить.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 её синица в руке, полубог.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Остальное?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 неважно.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Всё враки.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Эта ночь. Этот дождь. Это кресло...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Остаётся молчанье и тлен.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И следы старой, дикой собаки.</w:t>
      </w:r>
    </w:p>
    <w:p w:rsidR="006B436F" w:rsidRPr="00763BE6" w:rsidRDefault="006B436F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Лишь следы на холодном песке.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3162B0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162B0">
        <w:rPr>
          <w:rFonts w:ascii="Arial" w:hAnsi="Arial" w:cs="Arial"/>
          <w:b/>
          <w:bCs/>
          <w:sz w:val="28"/>
          <w:szCs w:val="28"/>
        </w:rPr>
        <w:t>Капернаум</w:t>
      </w:r>
      <w:r>
        <w:rPr>
          <w:rFonts w:ascii="Arial" w:hAnsi="Arial" w:cs="Arial"/>
          <w:b/>
          <w:bCs/>
          <w:sz w:val="28"/>
          <w:szCs w:val="28"/>
        </w:rPr>
        <w:t>*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3162B0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62B0">
        <w:rPr>
          <w:rFonts w:ascii="Arial" w:hAnsi="Arial" w:cs="Arial"/>
          <w:b/>
          <w:bCs/>
          <w:u w:val="single"/>
          <w:lang w:val="ru-RU"/>
        </w:rPr>
        <w:t>Капернаум*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Это было давно. В море пресной воды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Он закидывал сети...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Зачем ты пришёл?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Затерялись в прибрежных каменьях следы…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стоишь, своему отраженью смешон.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Скоро город закроют**.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Пустые глаза.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 плечами жара и нелёгкий маршрут.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Камни держат тебя, не пускают назад,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как собаки зубами, сандалии рвут.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Льётся белый огонь по замшелым камням,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От развалин дворцов поднимается зной.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не веришь, что можно спастись от огня,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что жизнь может стать за мгновенье иной?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горишь, а внутри верховодит зима,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душа, словно птица на ветке, дрожит.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Твоё сердце без веры – пустая сума.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 живёшь ты, без веры бессмысленна жизнь.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Посмотри в глубину – и увидишь Его,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Зачерпни эти воды, попробуй на вкус.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Уходя в свой мирок от морских берегов,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Сбрось на камни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Неверия тягостный груз.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*Капернаум – древний город, располагавшийся на побережье Тивериадского моря (сейчас – озеро Кинерет), в Галилее. Здесь проповедовал и совершил много чудес Иисус Христос. Здесь же был и дом апостола Петра.</w:t>
      </w:r>
    </w:p>
    <w:p w:rsidR="006B436F" w:rsidRPr="003162B0" w:rsidRDefault="006B436F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</w:rPr>
        <w:t>**Время работы с 8:00 до 16:00.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Pr="00D4457A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B436F" w:rsidRPr="00BE6785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153A9D">
        <w:rPr>
          <w:rFonts w:ascii="Arial" w:hAnsi="Arial" w:cs="Arial"/>
          <w:b/>
          <w:bCs/>
          <w:sz w:val="28"/>
          <w:szCs w:val="28"/>
        </w:rPr>
        <w:t>Отель</w:t>
      </w:r>
    </w:p>
    <w:p w:rsidR="006B436F" w:rsidRPr="00363A4E" w:rsidRDefault="006B436F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671C58">
        <w:rPr>
          <w:rFonts w:ascii="Arial" w:hAnsi="Arial" w:cs="Arial"/>
          <w:i/>
          <w:iCs/>
          <w:lang w:val="ru-RU"/>
        </w:rPr>
        <w:t xml:space="preserve"> 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3A9D">
        <w:rPr>
          <w:rFonts w:ascii="Arial" w:hAnsi="Arial" w:cs="Arial"/>
          <w:b/>
          <w:bCs/>
          <w:u w:val="single"/>
          <w:lang w:val="ru-RU"/>
        </w:rPr>
        <w:t>Отель</w:t>
      </w: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стало моим наваждением: первый из списка,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Наш отель проступал сквозь туман в перекрестье дорог.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продрогла, меня согревала лишь порция виски.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Дальше было похоже на фильм, и немного старо: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тяжёлая дверь, что открылась пред нами с натугой,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Пропуская в таинственный, встретивший сумраком зал,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консьерж запропавший куда-то, и странные звуки,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Будто призрак цепями стучал и вверху завывал...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Но поднявшись по лестнице, я никого не увидел,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Громыхнуло внизу, — и открылся какой-то проём.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С любопытством смешливым, ты первая бросила вызов: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Осторожно спустились, светя зажигалкой, вдвоём.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Замечая, как явны повсюду следы запустения,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спросил, а туда ли, любимая, мы забрели?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Обернувшись, заметил мелькнувшие серые тени,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всё, что я помню. Очнулся лежащим в пыли.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стояла согнувшись, и взглядом как будто молила,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А потом, отвернувшись, завыла, протяжно и зло.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Где-то в недрах отеля проснулась безвестная сила,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завыла в ответ. Весь отель в тот же миг сотрясло...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бежал без оглядки, — до дрожи, в прилипшей рубахе...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сих пор вспоминаю глаза, что сверкнули огнём:</w:t>
      </w:r>
    </w:p>
    <w:p w:rsidR="006B436F" w:rsidRPr="00153A9D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порога отеля за мною гнались две собаки.</w:t>
      </w:r>
    </w:p>
    <w:p w:rsidR="006B436F" w:rsidRPr="006461A5" w:rsidRDefault="006B436F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Чуть живым я покинул наполненный ужасом дом.</w:t>
      </w:r>
    </w:p>
    <w:p w:rsidR="006B436F" w:rsidRPr="00D744EE" w:rsidRDefault="006B436F">
      <w:pPr>
        <w:pStyle w:val="1"/>
        <w:rPr>
          <w:rFonts w:ascii="Arial" w:hAnsi="Arial" w:cs="Arial"/>
          <w:lang w:val="ru-RU"/>
        </w:rPr>
      </w:pPr>
    </w:p>
    <w:p w:rsidR="006B436F" w:rsidRPr="00671C58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BE6785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Pr="00D616CE" w:rsidRDefault="006B436F">
      <w:pPr>
        <w:pStyle w:val="1"/>
        <w:rPr>
          <w:rFonts w:ascii="Arial" w:hAnsi="Arial" w:cs="Arial"/>
          <w:lang w:val="ru-RU"/>
        </w:rPr>
      </w:pPr>
    </w:p>
    <w:p w:rsidR="006B436F" w:rsidRDefault="006B436F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B436F" w:rsidRDefault="006B436F">
      <w:pPr>
        <w:pStyle w:val="1"/>
        <w:rPr>
          <w:rFonts w:ascii="Arial" w:hAnsi="Arial" w:cs="Arial"/>
        </w:rPr>
      </w:pPr>
    </w:p>
    <w:p w:rsidR="006B436F" w:rsidRDefault="006B436F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the end</w:t>
      </w:r>
    </w:p>
    <w:sectPr w:rsidR="006B436F" w:rsidSect="006B436F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embedSystemFonts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8EF"/>
    <w:rsid w:val="000026E8"/>
    <w:rsid w:val="000033F4"/>
    <w:rsid w:val="0000671E"/>
    <w:rsid w:val="000175A4"/>
    <w:rsid w:val="000465B8"/>
    <w:rsid w:val="0007550E"/>
    <w:rsid w:val="0007574A"/>
    <w:rsid w:val="000867B3"/>
    <w:rsid w:val="000C664A"/>
    <w:rsid w:val="000E7FBF"/>
    <w:rsid w:val="000F57F1"/>
    <w:rsid w:val="00152F9B"/>
    <w:rsid w:val="00153A9D"/>
    <w:rsid w:val="001C4D89"/>
    <w:rsid w:val="001D45A7"/>
    <w:rsid w:val="001F1751"/>
    <w:rsid w:val="001F4899"/>
    <w:rsid w:val="00202BFE"/>
    <w:rsid w:val="00206A5C"/>
    <w:rsid w:val="002111A7"/>
    <w:rsid w:val="00231A5A"/>
    <w:rsid w:val="00290B9A"/>
    <w:rsid w:val="002B2C5D"/>
    <w:rsid w:val="002C4BF2"/>
    <w:rsid w:val="002D03FE"/>
    <w:rsid w:val="00300E8D"/>
    <w:rsid w:val="00307F49"/>
    <w:rsid w:val="00313796"/>
    <w:rsid w:val="003162B0"/>
    <w:rsid w:val="00317815"/>
    <w:rsid w:val="00334A11"/>
    <w:rsid w:val="00363A4E"/>
    <w:rsid w:val="00374750"/>
    <w:rsid w:val="003A2321"/>
    <w:rsid w:val="003B5B67"/>
    <w:rsid w:val="003B6D6F"/>
    <w:rsid w:val="003D344D"/>
    <w:rsid w:val="003D7C15"/>
    <w:rsid w:val="00400292"/>
    <w:rsid w:val="00402C64"/>
    <w:rsid w:val="00415700"/>
    <w:rsid w:val="0042084D"/>
    <w:rsid w:val="00430B96"/>
    <w:rsid w:val="00471196"/>
    <w:rsid w:val="0047226C"/>
    <w:rsid w:val="00473E11"/>
    <w:rsid w:val="0048686B"/>
    <w:rsid w:val="004D250D"/>
    <w:rsid w:val="00514B40"/>
    <w:rsid w:val="00530BCD"/>
    <w:rsid w:val="005545BB"/>
    <w:rsid w:val="005672A9"/>
    <w:rsid w:val="005C7630"/>
    <w:rsid w:val="006341F5"/>
    <w:rsid w:val="0063746F"/>
    <w:rsid w:val="006461A5"/>
    <w:rsid w:val="00664C47"/>
    <w:rsid w:val="006702A6"/>
    <w:rsid w:val="00671C58"/>
    <w:rsid w:val="0069089D"/>
    <w:rsid w:val="006B1ABA"/>
    <w:rsid w:val="006B436F"/>
    <w:rsid w:val="006D2DF6"/>
    <w:rsid w:val="006F0D1D"/>
    <w:rsid w:val="006F7D53"/>
    <w:rsid w:val="007168EF"/>
    <w:rsid w:val="00731AD8"/>
    <w:rsid w:val="00760C75"/>
    <w:rsid w:val="00763BE6"/>
    <w:rsid w:val="00786965"/>
    <w:rsid w:val="007914A8"/>
    <w:rsid w:val="007A7F21"/>
    <w:rsid w:val="007C12CD"/>
    <w:rsid w:val="00804749"/>
    <w:rsid w:val="0082302A"/>
    <w:rsid w:val="00835370"/>
    <w:rsid w:val="00845517"/>
    <w:rsid w:val="00854540"/>
    <w:rsid w:val="00860180"/>
    <w:rsid w:val="00865DBE"/>
    <w:rsid w:val="008926FA"/>
    <w:rsid w:val="00896E47"/>
    <w:rsid w:val="008A5800"/>
    <w:rsid w:val="008C6D35"/>
    <w:rsid w:val="008D09DF"/>
    <w:rsid w:val="008F31AF"/>
    <w:rsid w:val="00932F10"/>
    <w:rsid w:val="009577AF"/>
    <w:rsid w:val="009672DC"/>
    <w:rsid w:val="0098340A"/>
    <w:rsid w:val="00983A96"/>
    <w:rsid w:val="00984D76"/>
    <w:rsid w:val="009B5424"/>
    <w:rsid w:val="009C6D1E"/>
    <w:rsid w:val="00A05F19"/>
    <w:rsid w:val="00A17652"/>
    <w:rsid w:val="00A3215F"/>
    <w:rsid w:val="00A33F89"/>
    <w:rsid w:val="00A3514A"/>
    <w:rsid w:val="00A363C0"/>
    <w:rsid w:val="00A42B0C"/>
    <w:rsid w:val="00A50DC3"/>
    <w:rsid w:val="00A70722"/>
    <w:rsid w:val="00A861AE"/>
    <w:rsid w:val="00AD0285"/>
    <w:rsid w:val="00AE5D27"/>
    <w:rsid w:val="00AF2557"/>
    <w:rsid w:val="00B0405E"/>
    <w:rsid w:val="00B32009"/>
    <w:rsid w:val="00B47724"/>
    <w:rsid w:val="00B533C9"/>
    <w:rsid w:val="00B56472"/>
    <w:rsid w:val="00B61300"/>
    <w:rsid w:val="00B84FBE"/>
    <w:rsid w:val="00BA0927"/>
    <w:rsid w:val="00BA1F21"/>
    <w:rsid w:val="00BB68B6"/>
    <w:rsid w:val="00BD2CD4"/>
    <w:rsid w:val="00BE0A08"/>
    <w:rsid w:val="00BE6785"/>
    <w:rsid w:val="00C20DFC"/>
    <w:rsid w:val="00C253A5"/>
    <w:rsid w:val="00C3534A"/>
    <w:rsid w:val="00C42BF4"/>
    <w:rsid w:val="00C43E93"/>
    <w:rsid w:val="00C51366"/>
    <w:rsid w:val="00C6372F"/>
    <w:rsid w:val="00C97C66"/>
    <w:rsid w:val="00CB394C"/>
    <w:rsid w:val="00CD5C22"/>
    <w:rsid w:val="00D31772"/>
    <w:rsid w:val="00D3719A"/>
    <w:rsid w:val="00D4457A"/>
    <w:rsid w:val="00D57E12"/>
    <w:rsid w:val="00D616CE"/>
    <w:rsid w:val="00D744EE"/>
    <w:rsid w:val="00D839F6"/>
    <w:rsid w:val="00D8761E"/>
    <w:rsid w:val="00DE5039"/>
    <w:rsid w:val="00DF3884"/>
    <w:rsid w:val="00E00565"/>
    <w:rsid w:val="00E06716"/>
    <w:rsid w:val="00E2390D"/>
    <w:rsid w:val="00E40231"/>
    <w:rsid w:val="00E51973"/>
    <w:rsid w:val="00E57900"/>
    <w:rsid w:val="00E71B48"/>
    <w:rsid w:val="00EA198B"/>
    <w:rsid w:val="00EB2849"/>
    <w:rsid w:val="00EC677B"/>
    <w:rsid w:val="00ED6B28"/>
    <w:rsid w:val="00EE0458"/>
    <w:rsid w:val="00F2087E"/>
    <w:rsid w:val="00F35E58"/>
    <w:rsid w:val="00F426C3"/>
    <w:rsid w:val="00F46423"/>
    <w:rsid w:val="00F519B9"/>
    <w:rsid w:val="00F61C60"/>
    <w:rsid w:val="00F7324A"/>
    <w:rsid w:val="00F80121"/>
    <w:rsid w:val="00F915CB"/>
    <w:rsid w:val="00F94C5D"/>
    <w:rsid w:val="00F952A2"/>
    <w:rsid w:val="00FA275A"/>
    <w:rsid w:val="00FE1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uiPriority w:val="99"/>
    <w:rPr>
      <w:rFonts w:ascii="Calibri" w:eastAsia="Times New Roman" w:hAnsi="Calibri" w:cs="Calibri"/>
      <w:lang w:eastAsia="en-US"/>
    </w:rPr>
  </w:style>
  <w:style w:type="paragraph" w:customStyle="1" w:styleId="a">
    <w:name w:val="Без интервала"/>
    <w:uiPriority w:val="99"/>
    <w:rPr>
      <w:rFonts w:ascii="Calibri" w:hAnsi="Calibri" w:cs="Calibri"/>
      <w:lang w:val="en-US" w:eastAsia="en-US"/>
    </w:rPr>
  </w:style>
  <w:style w:type="paragraph" w:customStyle="1" w:styleId="paragraph">
    <w:name w:val="paragraph"/>
    <w:basedOn w:val="Normal"/>
    <w:uiPriority w:val="99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uiPriority w:val="99"/>
  </w:style>
  <w:style w:type="character" w:customStyle="1" w:styleId="eop">
    <w:name w:val="eop"/>
    <w:uiPriority w:val="99"/>
  </w:style>
  <w:style w:type="character" w:customStyle="1" w:styleId="spellingerror">
    <w:name w:val="spellingerror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36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68</Pages>
  <Words>9353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subject/>
  <dc:creator>Lis</dc:creator>
  <cp:keywords/>
  <dc:description/>
  <cp:lastModifiedBy>Thinkpad</cp:lastModifiedBy>
  <cp:revision>2</cp:revision>
  <dcterms:created xsi:type="dcterms:W3CDTF">2019-11-18T00:02:00Z</dcterms:created>
  <dcterms:modified xsi:type="dcterms:W3CDTF">2019-11-18T00:02:00Z</dcterms:modified>
</cp:coreProperties>
</file>